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FA044" w14:textId="77777777" w:rsidR="004522E2" w:rsidRDefault="000F429F" w:rsidP="000B6E36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43904" behindDoc="0" locked="1" layoutInCell="1" allowOverlap="1" wp14:anchorId="65BB2C29" wp14:editId="589A1269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EF1B" w14:textId="77777777" w:rsidR="000F429F" w:rsidRPr="000F429F" w:rsidRDefault="00B90DB0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21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تير</w:t>
                            </w: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B2C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14:paraId="1B28EF1B" w14:textId="77777777" w:rsidR="000F429F" w:rsidRPr="000F429F" w:rsidRDefault="00B90DB0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21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تير</w:t>
                      </w: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1402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90DB0">
        <w:rPr>
          <w:rFonts w:cs="Vahid" w:hint="cs"/>
          <w:color w:val="C00000"/>
          <w:sz w:val="36"/>
          <w:szCs w:val="36"/>
          <w:rtl/>
        </w:rPr>
        <w:t>بررسي نرم‌افزار ماهك</w:t>
      </w:r>
    </w:p>
    <w:p w14:paraId="5CA42958" w14:textId="77777777" w:rsidR="00B90DB0" w:rsidRDefault="00B90DB0" w:rsidP="00B90DB0">
      <w:pPr>
        <w:pStyle w:val="Heading1"/>
        <w:rPr>
          <w:rtl/>
        </w:rPr>
      </w:pPr>
      <w:r>
        <w:rPr>
          <w:rFonts w:hint="cs"/>
          <w:rtl/>
        </w:rPr>
        <w:t>پيش از نصب</w:t>
      </w:r>
    </w:p>
    <w:p w14:paraId="20D2EA3D" w14:textId="77777777" w:rsidR="00B90DB0" w:rsidRDefault="00B90DB0" w:rsidP="00B90DB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در كافه‌بازار دو نرم‌افزار به نام «ماهك» وجود دارد.</w:t>
      </w:r>
    </w:p>
    <w:p w14:paraId="5670F4C2" w14:textId="77777777" w:rsidR="00B90DB0" w:rsidRDefault="00B90DB0" w:rsidP="00B90DB0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يكي از دو ماهك ساخته گروهي در «مشهد» است و آن نيز براي كودكان.</w:t>
      </w:r>
    </w:p>
    <w:p w14:paraId="466AA512" w14:textId="77777777" w:rsidR="00B90DB0" w:rsidRDefault="004279D1" w:rsidP="00B90DB0">
      <w:pPr>
        <w:pStyle w:val="ListParagraph"/>
        <w:numPr>
          <w:ilvl w:val="0"/>
          <w:numId w:val="28"/>
        </w:numPr>
        <w:rPr>
          <w:rtl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2467FB83" wp14:editId="44288424">
            <wp:simplePos x="0" y="0"/>
            <wp:positionH relativeFrom="margin">
              <wp:posOffset>50165</wp:posOffset>
            </wp:positionH>
            <wp:positionV relativeFrom="margin">
              <wp:posOffset>1661795</wp:posOffset>
            </wp:positionV>
            <wp:extent cx="2880000" cy="1909234"/>
            <wp:effectExtent l="19050" t="19050" r="15875" b="152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09"/>
                    <a:stretch/>
                  </pic:blipFill>
                  <pic:spPr bwMode="auto">
                    <a:xfrm>
                      <a:off x="0" y="0"/>
                      <a:ext cx="2880000" cy="190923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DB0">
        <w:rPr>
          <w:rFonts w:hint="cs"/>
          <w:rtl/>
        </w:rPr>
        <w:t>«ماهك» مورد نظر ما توضيحات بيشتري در عنوان دارد.</w:t>
      </w:r>
    </w:p>
    <w:p w14:paraId="044B8147" w14:textId="77777777" w:rsidR="00B90DB0" w:rsidRDefault="004C5F26" w:rsidP="004C5F26">
      <w:pPr>
        <w:pStyle w:val="Heading1"/>
        <w:rPr>
          <w:rtl/>
        </w:rPr>
      </w:pPr>
      <w:r>
        <w:rPr>
          <w:rFonts w:hint="cs"/>
          <w:rtl/>
        </w:rPr>
        <w:t>صفحات نرم‌افزار</w:t>
      </w:r>
    </w:p>
    <w:p w14:paraId="5FAB3D2F" w14:textId="77777777" w:rsidR="004C5F26" w:rsidRDefault="004279D1" w:rsidP="004C5F26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در اولين ورود</w:t>
      </w:r>
      <w:r w:rsidR="00436FEF">
        <w:rPr>
          <w:rFonts w:hint="cs"/>
          <w:rtl/>
        </w:rPr>
        <w:t>،</w:t>
      </w:r>
      <w:r>
        <w:rPr>
          <w:rFonts w:hint="cs"/>
          <w:rtl/>
        </w:rPr>
        <w:t xml:space="preserve"> يكي از سه گروه سنّي انتخاب مي‌شود.</w:t>
      </w:r>
    </w:p>
    <w:p w14:paraId="47571D59" w14:textId="77777777" w:rsidR="004279D1" w:rsidRDefault="004279D1" w:rsidP="004279D1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شش سال و پايين‌تر</w:t>
      </w:r>
    </w:p>
    <w:p w14:paraId="740DC109" w14:textId="77777777" w:rsidR="004279D1" w:rsidRDefault="004279D1" w:rsidP="004279D1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هفت تا نه سال</w:t>
      </w:r>
    </w:p>
    <w:p w14:paraId="4EB37114" w14:textId="77777777" w:rsidR="004279D1" w:rsidRDefault="004279D1" w:rsidP="004279D1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ده سال و بالاتر</w:t>
      </w:r>
    </w:p>
    <w:p w14:paraId="5505DB04" w14:textId="77777777" w:rsidR="004279D1" w:rsidRDefault="00AC3778" w:rsidP="004279D1">
      <w:pPr>
        <w:pStyle w:val="ListParagraph"/>
        <w:numPr>
          <w:ilvl w:val="0"/>
          <w:numId w:val="29"/>
        </w:num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629E6EBB" wp14:editId="730AE235">
            <wp:simplePos x="0" y="0"/>
            <wp:positionH relativeFrom="margin">
              <wp:posOffset>48260</wp:posOffset>
            </wp:positionH>
            <wp:positionV relativeFrom="margin">
              <wp:posOffset>3671570</wp:posOffset>
            </wp:positionV>
            <wp:extent cx="2879725" cy="5122545"/>
            <wp:effectExtent l="19050" t="19050" r="15875" b="209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512254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FEF">
        <w:rPr>
          <w:rFonts w:hint="cs"/>
          <w:rtl/>
        </w:rPr>
        <w:t>ورود با هر سه گروه سنّي تست شد، هيچ تفاوتي با هم نداشتند، در گزينه‌هاي صفحه اصلي.</w:t>
      </w:r>
    </w:p>
    <w:p w14:paraId="5CAFFE9F" w14:textId="77777777" w:rsidR="00AC3778" w:rsidRDefault="00AC3778" w:rsidP="004279D1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صفحه اصلي شامل عناصر زير است:</w:t>
      </w:r>
    </w:p>
    <w:p w14:paraId="66C7EF41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لوگو و عنوان اصلي نرم‌افزار؛ وسط بالا.</w:t>
      </w:r>
    </w:p>
    <w:p w14:paraId="1F32741F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لوگوي كاربر يا ورود كاربر؛ بالا راست.</w:t>
      </w:r>
    </w:p>
    <w:p w14:paraId="6D9D8521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نماد جستجو، بالا چپ.</w:t>
      </w:r>
    </w:p>
    <w:p w14:paraId="4F0921D9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بنر پويش؛ جديدترين.</w:t>
      </w:r>
    </w:p>
    <w:p w14:paraId="2C645A2D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نمادهاي محتواهاي جديد؛ بدون عنوان.</w:t>
      </w:r>
    </w:p>
    <w:p w14:paraId="20E429BF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بنرهاي كوتاه‌تر؛ پويش‌هاي قبلي.</w:t>
      </w:r>
    </w:p>
    <w:p w14:paraId="6C223D1B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نمادهاي دسته‌هاي محتوا؛ همراه با عنوان.</w:t>
      </w:r>
    </w:p>
    <w:p w14:paraId="788F21E7" w14:textId="77777777" w:rsidR="00AC3778" w:rsidRDefault="00AC3778" w:rsidP="00AC3778">
      <w:pPr>
        <w:pStyle w:val="ListParagraph"/>
        <w:numPr>
          <w:ilvl w:val="1"/>
          <w:numId w:val="29"/>
        </w:num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6C858F4" wp14:editId="6F0942DB">
            <wp:simplePos x="0" y="0"/>
            <wp:positionH relativeFrom="margin">
              <wp:posOffset>4679315</wp:posOffset>
            </wp:positionH>
            <wp:positionV relativeFrom="margin">
              <wp:posOffset>5986145</wp:posOffset>
            </wp:positionV>
            <wp:extent cx="1579245" cy="2807335"/>
            <wp:effectExtent l="19050" t="19050" r="20955" b="1206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8073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5156D0EE" wp14:editId="0A9A2097">
            <wp:simplePos x="0" y="0"/>
            <wp:positionH relativeFrom="margin">
              <wp:posOffset>3012440</wp:posOffset>
            </wp:positionH>
            <wp:positionV relativeFrom="margin">
              <wp:posOffset>5985510</wp:posOffset>
            </wp:positionV>
            <wp:extent cx="1579245" cy="2807970"/>
            <wp:effectExtent l="19050" t="19050" r="20955" b="1143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80797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لوگوي قصه شب؛ در نهايت صفحه.</w:t>
      </w:r>
    </w:p>
    <w:p w14:paraId="261486BE" w14:textId="77777777" w:rsidR="00AC3778" w:rsidRDefault="00DE0B1B" w:rsidP="00AC3778"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6D400968" wp14:editId="4CB5D0F1">
            <wp:simplePos x="0" y="0"/>
            <wp:positionH relativeFrom="margin">
              <wp:posOffset>69215</wp:posOffset>
            </wp:positionH>
            <wp:positionV relativeFrom="margin">
              <wp:posOffset>107315</wp:posOffset>
            </wp:positionV>
            <wp:extent cx="2371725" cy="4216400"/>
            <wp:effectExtent l="19050" t="19050" r="28575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164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1E92F" w14:textId="77777777" w:rsidR="00AC3778" w:rsidRDefault="00DE0B1B" w:rsidP="00AC3778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 xml:space="preserve">عمق </w:t>
      </w:r>
      <w:r>
        <w:rPr>
          <w:rFonts w:hint="eastAsia"/>
          <w:rtl/>
        </w:rPr>
        <w:t>«</w:t>
      </w:r>
      <w:r>
        <w:rPr>
          <w:rFonts w:hint="cs"/>
          <w:rtl/>
        </w:rPr>
        <w:t>كليك</w:t>
      </w:r>
      <w:r>
        <w:rPr>
          <w:rFonts w:hint="eastAsia"/>
          <w:rtl/>
        </w:rPr>
        <w:t>»</w:t>
      </w:r>
      <w:r>
        <w:rPr>
          <w:rFonts w:hint="cs"/>
          <w:rtl/>
        </w:rPr>
        <w:t xml:space="preserve"> در نرم‌افزار «سه كليك» است.</w:t>
      </w:r>
    </w:p>
    <w:p w14:paraId="1EDB98D4" w14:textId="77777777" w:rsidR="00DE0B1B" w:rsidRDefault="00DE0B1B" w:rsidP="00DE0B1B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كليك اول: انتخاب دسته؛ مثلاً سرود.</w:t>
      </w:r>
    </w:p>
    <w:p w14:paraId="6982AE17" w14:textId="77777777" w:rsidR="00DE0B1B" w:rsidRDefault="00DE0B1B" w:rsidP="00DE0B1B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كليك دوم: انتخاب محتوا از فهرست؛ مثلاً امام مقدّس.</w:t>
      </w:r>
    </w:p>
    <w:p w14:paraId="555DA795" w14:textId="77777777" w:rsidR="00DE0B1B" w:rsidRDefault="00DE0B1B" w:rsidP="00DE0B1B">
      <w:pPr>
        <w:pStyle w:val="ListParagraph"/>
        <w:numPr>
          <w:ilvl w:val="1"/>
          <w:numId w:val="29"/>
        </w:num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501C287" wp14:editId="6F909014">
            <wp:simplePos x="0" y="0"/>
            <wp:positionH relativeFrom="margin">
              <wp:posOffset>4545965</wp:posOffset>
            </wp:positionH>
            <wp:positionV relativeFrom="margin">
              <wp:posOffset>1345565</wp:posOffset>
            </wp:positionV>
            <wp:extent cx="1682115" cy="2990850"/>
            <wp:effectExtent l="19050" t="19050" r="13335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9908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7F443B5" wp14:editId="10D634B9">
            <wp:simplePos x="0" y="0"/>
            <wp:positionH relativeFrom="margin">
              <wp:posOffset>2660015</wp:posOffset>
            </wp:positionH>
            <wp:positionV relativeFrom="margin">
              <wp:posOffset>1345565</wp:posOffset>
            </wp:positionV>
            <wp:extent cx="1676400" cy="2980690"/>
            <wp:effectExtent l="19050" t="19050" r="19050" b="1016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8069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كليك سوّم: دانلود و پخش محتوا.</w:t>
      </w:r>
    </w:p>
    <w:p w14:paraId="04F2E94E" w14:textId="77777777" w:rsidR="00DE0B1B" w:rsidRDefault="00BE2263" w:rsidP="00DE0B1B">
      <w:r>
        <w:rPr>
          <w:noProof/>
        </w:rPr>
        <w:drawing>
          <wp:anchor distT="0" distB="0" distL="114300" distR="114300" simplePos="0" relativeHeight="251658240" behindDoc="0" locked="0" layoutInCell="1" allowOverlap="1" wp14:anchorId="40622610" wp14:editId="105B07A9">
            <wp:simplePos x="0" y="0"/>
            <wp:positionH relativeFrom="margin">
              <wp:posOffset>69215</wp:posOffset>
            </wp:positionH>
            <wp:positionV relativeFrom="margin">
              <wp:posOffset>4441190</wp:posOffset>
            </wp:positionV>
            <wp:extent cx="2371725" cy="4216400"/>
            <wp:effectExtent l="19050" t="19050" r="28575" b="127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164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D1792" w14:textId="77777777" w:rsidR="00DE0B1B" w:rsidRDefault="00DE0B1B" w:rsidP="00DE0B1B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تمامي دسته‌ها فهرست مشابهي دارند كه دو انتخاب دارد؛</w:t>
      </w:r>
    </w:p>
    <w:p w14:paraId="23AE2BC2" w14:textId="77777777" w:rsidR="00DE0B1B" w:rsidRDefault="00DE0B1B" w:rsidP="00DE0B1B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كليك روي تصوير يا عنوان؛ ورود به صفحه محتوا.</w:t>
      </w:r>
    </w:p>
    <w:p w14:paraId="6BD184B8" w14:textId="77777777" w:rsidR="00DE0B1B" w:rsidRDefault="00DE0B1B" w:rsidP="00DE0B1B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كليك روي نماد دانلود؛ فقط دانلود براي استفاده بعدي.</w:t>
      </w:r>
    </w:p>
    <w:p w14:paraId="5FDD7F7A" w14:textId="77777777" w:rsidR="00DE0B1B" w:rsidRDefault="00CC5BE6" w:rsidP="00DE0B1B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هر صفحه محتوا عناصر يكسان و مشابهي در خود دارد.</w:t>
      </w:r>
    </w:p>
    <w:p w14:paraId="4F70563E" w14:textId="77777777" w:rsidR="00CC5BE6" w:rsidRDefault="00CC5BE6" w:rsidP="00CC5BE6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تصوير محتوا؛ بالا وسط.</w:t>
      </w:r>
    </w:p>
    <w:p w14:paraId="23A96A15" w14:textId="77777777" w:rsidR="00CC5BE6" w:rsidRDefault="00CC5BE6" w:rsidP="00CC5BE6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گزينه دانلود و پخش در پايين تصوير.</w:t>
      </w:r>
    </w:p>
    <w:p w14:paraId="35576E23" w14:textId="77777777" w:rsidR="00CC5BE6" w:rsidRDefault="00CC5BE6" w:rsidP="00CC5BE6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مشخصات محتوا</w:t>
      </w:r>
    </w:p>
    <w:p w14:paraId="76290BA1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تعداد دانلود و مشاهده</w:t>
      </w:r>
    </w:p>
    <w:p w14:paraId="1FB0144E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حجم فايل رسانه‌اي محتوا</w:t>
      </w:r>
    </w:p>
    <w:p w14:paraId="4107AEB5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عنوان محتوا</w:t>
      </w:r>
    </w:p>
    <w:p w14:paraId="5EC61C56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توضيح معرفي محتوا</w:t>
      </w:r>
    </w:p>
    <w:p w14:paraId="7139ED20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هشتگ محتوا</w:t>
      </w:r>
    </w:p>
    <w:p w14:paraId="564AD551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نويسنده، كارگردان و ساير مشخصات جانبي</w:t>
      </w:r>
    </w:p>
    <w:p w14:paraId="0FE66576" w14:textId="77777777" w:rsidR="00CC5BE6" w:rsidRDefault="00CC5BE6" w:rsidP="00CC5BE6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گزينه «دوست داشتن» (لايك) و «بازنشر»؛ بالا چپ.</w:t>
      </w:r>
    </w:p>
    <w:p w14:paraId="14CF1BF6" w14:textId="77777777" w:rsidR="00CC5BE6" w:rsidRDefault="00CC5BE6" w:rsidP="00CC5BE6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امتيازدهي ستاره‌اي پنج رتبه‌اي</w:t>
      </w:r>
    </w:p>
    <w:p w14:paraId="687079C4" w14:textId="77777777" w:rsidR="00CC5BE6" w:rsidRDefault="00CC5BE6" w:rsidP="00CC5BE6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ارسال نقاشي ذيل محتوا</w:t>
      </w:r>
    </w:p>
    <w:p w14:paraId="3DFC4665" w14:textId="77777777" w:rsidR="00BE2263" w:rsidRDefault="00BE2263" w:rsidP="00BE2263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امكان ثبت امتياز براي نقاشي‌هاي ديگران</w:t>
      </w:r>
    </w:p>
    <w:p w14:paraId="122563A4" w14:textId="77777777" w:rsidR="00BE2263" w:rsidRDefault="00BE2263" w:rsidP="00BE2263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فايل صوتي؛ فقط در محتواهاي خواندني مثل داستان</w:t>
      </w:r>
    </w:p>
    <w:p w14:paraId="3F6C40FA" w14:textId="77777777" w:rsidR="00BE2263" w:rsidRDefault="00BE2263" w:rsidP="00BE2263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امكان ضبط صداي خواندن و ارسال</w:t>
      </w:r>
    </w:p>
    <w:p w14:paraId="37058BB7" w14:textId="77777777" w:rsidR="00CC5BE6" w:rsidRDefault="00CC5BE6" w:rsidP="00CC5BE6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نظرات ارسال شده</w:t>
      </w:r>
    </w:p>
    <w:p w14:paraId="6ACDBD99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 xml:space="preserve">نمايش همه نظرات؛ صفحه </w:t>
      </w:r>
      <w:r w:rsidR="00BE2263">
        <w:rPr>
          <w:rFonts w:hint="cs"/>
          <w:rtl/>
        </w:rPr>
        <w:t>مستقل.</w:t>
      </w:r>
    </w:p>
    <w:p w14:paraId="71EF99C7" w14:textId="77777777" w:rsidR="00CC5BE6" w:rsidRDefault="00CC5BE6" w:rsidP="00CC5BE6">
      <w:pPr>
        <w:pStyle w:val="ListParagraph"/>
        <w:numPr>
          <w:ilvl w:val="2"/>
          <w:numId w:val="29"/>
        </w:numPr>
      </w:pPr>
      <w:r>
        <w:rPr>
          <w:rFonts w:hint="cs"/>
          <w:rtl/>
        </w:rPr>
        <w:t>امكان ارسال پاسخ به هر نظر</w:t>
      </w:r>
    </w:p>
    <w:p w14:paraId="0FEB6999" w14:textId="77777777" w:rsidR="00CC5BE6" w:rsidRDefault="00BE2263" w:rsidP="00CC5BE6">
      <w:pPr>
        <w:pStyle w:val="ListParagraph"/>
        <w:numPr>
          <w:ilvl w:val="2"/>
          <w:numId w:val="29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6C7EA3" wp14:editId="2C42EFC2">
            <wp:simplePos x="0" y="0"/>
            <wp:positionH relativeFrom="margin">
              <wp:posOffset>97790</wp:posOffset>
            </wp:positionH>
            <wp:positionV relativeFrom="margin">
              <wp:posOffset>31115</wp:posOffset>
            </wp:positionV>
            <wp:extent cx="2371725" cy="4216400"/>
            <wp:effectExtent l="19050" t="19050" r="28575" b="127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164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BE6">
        <w:rPr>
          <w:rFonts w:hint="cs"/>
          <w:rtl/>
        </w:rPr>
        <w:t>ارسال نظر جديد</w:t>
      </w:r>
    </w:p>
    <w:p w14:paraId="553EC143" w14:textId="77777777" w:rsidR="00BE2263" w:rsidRDefault="00694A94" w:rsidP="00BE2263">
      <w:pPr>
        <w:pStyle w:val="ListParagraph"/>
        <w:numPr>
          <w:ilvl w:val="0"/>
          <w:numId w:val="29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AAED97" wp14:editId="1669A7DA">
            <wp:simplePos x="0" y="0"/>
            <wp:positionH relativeFrom="margin">
              <wp:posOffset>2611755</wp:posOffset>
            </wp:positionH>
            <wp:positionV relativeFrom="margin">
              <wp:posOffset>1993265</wp:posOffset>
            </wp:positionV>
            <wp:extent cx="3667125" cy="2261870"/>
            <wp:effectExtent l="19050" t="19050" r="28575" b="2413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5" b="31079"/>
                    <a:stretch/>
                  </pic:blipFill>
                  <pic:spPr bwMode="auto">
                    <a:xfrm>
                      <a:off x="0" y="0"/>
                      <a:ext cx="3667125" cy="22618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263">
        <w:rPr>
          <w:rFonts w:hint="cs"/>
          <w:rtl/>
        </w:rPr>
        <w:t>ثبت «دوست‌داشتن» و «نظر» و «پاسخ به نظر» و «ارسال نقاشي» نياز به ورود دارد. كاربر بايستي شماره تلفن همراه را ثبت كند و كد دريافتي از طريق پيامك را وارد، تا بتواند از اين خدمات استفاده كند.</w:t>
      </w:r>
    </w:p>
    <w:p w14:paraId="63890765" w14:textId="77777777" w:rsidR="00BE2263" w:rsidRDefault="00BE2263" w:rsidP="00BE2263"/>
    <w:p w14:paraId="1AEDA8A7" w14:textId="77777777" w:rsidR="00BE2263" w:rsidRDefault="009708A3" w:rsidP="009708A3">
      <w:pPr>
        <w:pStyle w:val="ListParagraph"/>
        <w:numPr>
          <w:ilvl w:val="1"/>
          <w:numId w:val="29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8674C5" wp14:editId="5D3A8F18">
            <wp:simplePos x="0" y="0"/>
            <wp:positionH relativeFrom="margin">
              <wp:posOffset>97790</wp:posOffset>
            </wp:positionH>
            <wp:positionV relativeFrom="margin">
              <wp:posOffset>5098415</wp:posOffset>
            </wp:positionV>
            <wp:extent cx="2371725" cy="4216400"/>
            <wp:effectExtent l="19050" t="19050" r="28575" b="1270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164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با ورود شماره تلفن و كد دريافتي از طريق پيامك، نام و نام خانوادگي صاحب شماره تلفن به صورت پيش‌فرض به عنوان نام كاربر قرار خواهد گرفت.</w:t>
      </w:r>
    </w:p>
    <w:p w14:paraId="2A6BC4EB" w14:textId="77777777" w:rsidR="009708A3" w:rsidRDefault="009708A3" w:rsidP="009708A3">
      <w:pPr>
        <w:pStyle w:val="ListParagraph"/>
        <w:numPr>
          <w:ilvl w:val="0"/>
          <w:numId w:val="29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FD61D7" wp14:editId="7E9F5C6E">
            <wp:simplePos x="0" y="0"/>
            <wp:positionH relativeFrom="margin">
              <wp:posOffset>4469765</wp:posOffset>
            </wp:positionH>
            <wp:positionV relativeFrom="margin">
              <wp:posOffset>6184265</wp:posOffset>
            </wp:positionV>
            <wp:extent cx="1759585" cy="3128010"/>
            <wp:effectExtent l="19050" t="19050" r="12065" b="152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12801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5FC7A78" wp14:editId="01F325CA">
            <wp:simplePos x="0" y="0"/>
            <wp:positionH relativeFrom="margin">
              <wp:posOffset>2612390</wp:posOffset>
            </wp:positionH>
            <wp:positionV relativeFrom="margin">
              <wp:posOffset>6184265</wp:posOffset>
            </wp:positionV>
            <wp:extent cx="1759585" cy="3130550"/>
            <wp:effectExtent l="19050" t="19050" r="12065" b="127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1305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با كليك بر روي هر نقاشي، به صورت تمام‌صفحه مشاهده مي‌شود و امكان ثبت امتياز براي آن فراهم خواهد شد.</w:t>
      </w:r>
    </w:p>
    <w:p w14:paraId="036E3255" w14:textId="77777777" w:rsidR="009708A3" w:rsidRDefault="009708A3" w:rsidP="009708A3">
      <w:pPr>
        <w:pStyle w:val="ListParagraph"/>
        <w:numPr>
          <w:ilvl w:val="0"/>
          <w:numId w:val="29"/>
        </w:numPr>
      </w:pPr>
      <w:r>
        <w:rPr>
          <w:rFonts w:hint="cs"/>
          <w:rtl/>
        </w:rPr>
        <w:t>صفحه پويش شامل معرفي، لينك كتاب‌ها و دكمه‌اي براي شركت در پويش است.</w:t>
      </w:r>
    </w:p>
    <w:p w14:paraId="358D9AE1" w14:textId="77777777" w:rsidR="009708A3" w:rsidRDefault="007B372C" w:rsidP="009708A3">
      <w:pPr>
        <w:pStyle w:val="ListParagraph"/>
        <w:numPr>
          <w:ilvl w:val="1"/>
          <w:numId w:val="29"/>
        </w:num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70EE793" wp14:editId="11D6F202">
            <wp:simplePos x="0" y="0"/>
            <wp:positionH relativeFrom="margin">
              <wp:posOffset>2002790</wp:posOffset>
            </wp:positionH>
            <wp:positionV relativeFrom="margin">
              <wp:posOffset>40640</wp:posOffset>
            </wp:positionV>
            <wp:extent cx="1758950" cy="3128010"/>
            <wp:effectExtent l="19050" t="19050" r="12700" b="152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312801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E0EF716" wp14:editId="1F2A0852">
            <wp:simplePos x="0" y="0"/>
            <wp:positionH relativeFrom="margin">
              <wp:posOffset>126365</wp:posOffset>
            </wp:positionH>
            <wp:positionV relativeFrom="margin">
              <wp:posOffset>41275</wp:posOffset>
            </wp:positionV>
            <wp:extent cx="1759585" cy="3128010"/>
            <wp:effectExtent l="19050" t="19050" r="12065" b="1524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-07-11-18-23-4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12801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8A3">
        <w:rPr>
          <w:rFonts w:hint="cs"/>
          <w:rtl/>
        </w:rPr>
        <w:t xml:space="preserve">كتاب‌ها در سايت اينترنتي و خارج از نرم‌افزار قرار دارد؛ </w:t>
      </w:r>
      <w:r w:rsidR="009708A3">
        <w:t>http://edni.ir/books</w:t>
      </w:r>
      <w:r w:rsidR="009708A3">
        <w:rPr>
          <w:rFonts w:hint="cs"/>
          <w:rtl/>
        </w:rPr>
        <w:t xml:space="preserve"> كه كاربر به آن صفحه منتقل شده و مي‌تواند كتاب‌ها را دريافت نمايد.</w:t>
      </w:r>
    </w:p>
    <w:p w14:paraId="147B85D4" w14:textId="77777777" w:rsidR="007B372C" w:rsidRDefault="007B372C" w:rsidP="009708A3">
      <w:pPr>
        <w:pStyle w:val="ListParagraph"/>
        <w:numPr>
          <w:ilvl w:val="1"/>
          <w:numId w:val="29"/>
        </w:numPr>
      </w:pPr>
      <w:r>
        <w:rPr>
          <w:rFonts w:hint="cs"/>
          <w:rtl/>
        </w:rPr>
        <w:t>پس از ارسال آثار در پويش‌ها، اين آثار ارسالي در همان صفحه پويش قابل مشاهده خواهند بود.</w:t>
      </w:r>
    </w:p>
    <w:p w14:paraId="61C9D28E" w14:textId="77777777" w:rsidR="007B372C" w:rsidRDefault="003831EE" w:rsidP="003831EE">
      <w:pPr>
        <w:pStyle w:val="ListParagraph"/>
        <w:numPr>
          <w:ilvl w:val="0"/>
          <w:numId w:val="29"/>
        </w:numPr>
        <w:tabs>
          <w:tab w:val="left" w:pos="7226"/>
        </w:tabs>
        <w:rPr>
          <w:rtl/>
        </w:rPr>
      </w:pPr>
      <w:r>
        <w:rPr>
          <w:rFonts w:hint="cs"/>
          <w:noProof/>
          <w:rtl/>
          <w:lang w:val="fa-IR"/>
        </w:rPr>
        <w:drawing>
          <wp:anchor distT="0" distB="0" distL="114300" distR="114300" simplePos="0" relativeHeight="251682816" behindDoc="0" locked="0" layoutInCell="1" allowOverlap="1" wp14:anchorId="288125DC" wp14:editId="7D961F3E">
            <wp:simplePos x="0" y="0"/>
            <wp:positionH relativeFrom="column">
              <wp:posOffset>126365</wp:posOffset>
            </wp:positionH>
            <wp:positionV relativeFrom="paragraph">
              <wp:posOffset>1401445</wp:posOffset>
            </wp:positionV>
            <wp:extent cx="2894330" cy="5122545"/>
            <wp:effectExtent l="19050" t="19050" r="20320" b="20955"/>
            <wp:wrapSquare wrapText="bothSides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512254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  <w:lang w:val="fa-IR"/>
        </w:rPr>
        <w:drawing>
          <wp:anchor distT="0" distB="0" distL="114300" distR="114300" simplePos="0" relativeHeight="251683840" behindDoc="0" locked="0" layoutInCell="1" allowOverlap="1" wp14:anchorId="7E99DA60" wp14:editId="6F5B9C1E">
            <wp:simplePos x="0" y="0"/>
            <wp:positionH relativeFrom="column">
              <wp:posOffset>3255645</wp:posOffset>
            </wp:positionH>
            <wp:positionV relativeFrom="paragraph">
              <wp:posOffset>1401445</wp:posOffset>
            </wp:positionV>
            <wp:extent cx="2894330" cy="5118735"/>
            <wp:effectExtent l="19050" t="19050" r="20320" b="24765"/>
            <wp:wrapSquare wrapText="bothSides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51187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72C">
        <w:rPr>
          <w:rFonts w:hint="cs"/>
          <w:rtl/>
        </w:rPr>
        <w:t xml:space="preserve">تمام محتواها صفحه‌اي يكسان دارند و حتي سرفصل‌هايي مانند: ورزش هم </w:t>
      </w:r>
      <w:r>
        <w:rPr>
          <w:rFonts w:hint="cs"/>
          <w:rtl/>
        </w:rPr>
        <w:t>چندرسانه‌اي (فيلم) هستند. بعضي موارد مانند قصه شب يا لالايي به صورت صرفاً صوت هستند، بدون تصوير متحرّك.</w:t>
      </w:r>
    </w:p>
    <w:p w14:paraId="169F88CD" w14:textId="77777777" w:rsidR="003831EE" w:rsidRDefault="003831EE" w:rsidP="0069700C">
      <w:pPr>
        <w:rPr>
          <w:rFonts w:hint="cs"/>
          <w:rtl/>
        </w:rPr>
      </w:pPr>
    </w:p>
    <w:p w14:paraId="014FD394" w14:textId="77777777" w:rsidR="003831EE" w:rsidRDefault="003831EE" w:rsidP="0069700C">
      <w:pPr>
        <w:rPr>
          <w:rtl/>
        </w:rPr>
      </w:pPr>
    </w:p>
    <w:p w14:paraId="6E748398" w14:textId="77777777" w:rsidR="003831EE" w:rsidRDefault="0063007A" w:rsidP="0069700C">
      <w:pPr>
        <w:rPr>
          <w:rtl/>
        </w:rPr>
      </w:pPr>
      <w:r>
        <w:rPr>
          <w:noProof/>
          <w:rtl/>
          <w:lang w:val="fa-I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244A98F" wp14:editId="2F29BBA0">
                <wp:simplePos x="0" y="0"/>
                <wp:positionH relativeFrom="column">
                  <wp:posOffset>61595</wp:posOffset>
                </wp:positionH>
                <wp:positionV relativeFrom="paragraph">
                  <wp:posOffset>3719830</wp:posOffset>
                </wp:positionV>
                <wp:extent cx="6181725" cy="3571875"/>
                <wp:effectExtent l="19050" t="0" r="28575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6768"/>
                          <a:ext cx="6181725" cy="3498339"/>
                          <a:chOff x="0" y="69751"/>
                          <a:chExt cx="5924550" cy="3283782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69751"/>
                            <a:ext cx="1885950" cy="3283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9775" y="69751"/>
                            <a:ext cx="1885950" cy="3283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38600" y="69751"/>
                            <a:ext cx="1885950" cy="3283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2D286" id="Group 34" o:spid="_x0000_s1026" style="position:absolute;left:0;text-align:left;margin-left:4.85pt;margin-top:292.9pt;width:486.75pt;height:281.25pt;z-index:251693056;mso-width-relative:margin;mso-height-relative:margin" coordorigin=",697" coordsize="59245,3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top:697;width:18859;height:3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" stroked="t" strokecolor="#c00000">
                  <v:imagedata r:id="rId28" o:title=""/>
                  <v:path arrowok="t"/>
                  <o:lock v:ext="edit" aspectratio="f"/>
                </v:shape>
                <v:shape id="Picture 36" o:spid="_x0000_s1028" type="#_x0000_t75" style="position:absolute;left:20097;top:697;width:18860;height:3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" stroked="t" strokecolor="#c00000">
                  <v:imagedata r:id="rId29" o:title=""/>
                  <v:path arrowok="t"/>
                  <o:lock v:ext="edit" aspectratio="f"/>
                </v:shape>
                <v:shape id="Picture 37" o:spid="_x0000_s1029" type="#_x0000_t75" style="position:absolute;left:40386;top:697;width:18859;height:3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" stroked="t" strokecolor="#c00000">
                  <v:imagedata r:id="rId30" o:title=""/>
                  <v:path arrowok="t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noProof/>
          <w:rtl/>
          <w:lang w:val="fa-I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F0FB972" wp14:editId="494A3FD4">
                <wp:simplePos x="0" y="0"/>
                <wp:positionH relativeFrom="column">
                  <wp:posOffset>59055</wp:posOffset>
                </wp:positionH>
                <wp:positionV relativeFrom="paragraph">
                  <wp:posOffset>21590</wp:posOffset>
                </wp:positionV>
                <wp:extent cx="6181725" cy="3571875"/>
                <wp:effectExtent l="19050" t="0" r="28575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6768"/>
                          <a:ext cx="6181725" cy="3498339"/>
                          <a:chOff x="0" y="35238"/>
                          <a:chExt cx="5924550" cy="3352808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5238"/>
                            <a:ext cx="1885950" cy="3352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9775" y="35238"/>
                            <a:ext cx="1885950" cy="3352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38600" y="35238"/>
                            <a:ext cx="1885950" cy="33528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3B058" id="Group 33" o:spid="_x0000_s1026" style="position:absolute;left:0;text-align:left;margin-left:4.65pt;margin-top:1.7pt;width:486.75pt;height:281.25pt;z-index:251691008;mso-width-relative:margin;mso-height-relative:margin" coordorigin=",352" coordsize="59245,33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">
                <v:shape id="Picture 29" o:spid="_x0000_s1027" type="#_x0000_t75" style="position:absolute;top:352;width:18859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" stroked="t" strokecolor="#c00000">
                  <v:imagedata r:id="rId34" o:title=""/>
                  <v:path arrowok="t"/>
                  <o:lock v:ext="edit" aspectratio="f"/>
                </v:shape>
                <v:shape id="Picture 30" o:spid="_x0000_s1028" type="#_x0000_t75" style="position:absolute;left:20097;top:352;width:18860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" stroked="t" strokecolor="#c00000">
                  <v:imagedata r:id="rId35" o:title=""/>
                  <v:path arrowok="t"/>
                  <o:lock v:ext="edit" aspectratio="f"/>
                </v:shape>
                <v:shape id="Picture 32" o:spid="_x0000_s1029" type="#_x0000_t75" style="position:absolute;left:40386;top:352;width:18859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" stroked="t" strokecolor="#c00000">
                  <v:imagedata r:id="rId36" o:title=""/>
                  <v:path arrowok="t"/>
                  <o:lock v:ext="edit" aspectratio="f"/>
                </v:shape>
                <w10:wrap type="square"/>
              </v:group>
            </w:pict>
          </mc:Fallback>
        </mc:AlternateContent>
      </w:r>
    </w:p>
    <w:p w14:paraId="06E94C38" w14:textId="77777777" w:rsidR="0063007A" w:rsidRDefault="0063007A" w:rsidP="0063007A">
      <w:pPr>
        <w:pStyle w:val="ListParagraph"/>
        <w:numPr>
          <w:ilvl w:val="0"/>
          <w:numId w:val="29"/>
        </w:numPr>
        <w:tabs>
          <w:tab w:val="left" w:pos="7226"/>
        </w:tabs>
      </w:pPr>
      <w:r>
        <w:rPr>
          <w:rFonts w:hint="cs"/>
          <w:rtl/>
        </w:rPr>
        <w:t>حتي بخش جستجو نيز يك فهرست است مانند ساير صفحات فهرست.</w:t>
      </w:r>
    </w:p>
    <w:p w14:paraId="3F1DB1DF" w14:textId="77777777" w:rsidR="0063007A" w:rsidRDefault="0063007A" w:rsidP="0063007A">
      <w:pPr>
        <w:pStyle w:val="ListParagraph"/>
        <w:numPr>
          <w:ilvl w:val="0"/>
          <w:numId w:val="29"/>
        </w:numPr>
        <w:tabs>
          <w:tab w:val="left" w:pos="7226"/>
        </w:tabs>
      </w:pPr>
      <w:r>
        <w:rPr>
          <w:rFonts w:hint="cs"/>
          <w:rtl/>
        </w:rPr>
        <w:t>بنابراين صفحات نرم‌افزار از جهت سنخ و نوع تعداد مشخص و محدودي دارد:</w:t>
      </w:r>
    </w:p>
    <w:p w14:paraId="713D9452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پيشخوان يا صفحه اول</w:t>
      </w:r>
    </w:p>
    <w:p w14:paraId="62700599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فهرست كه جستجو را نيز شامل مي‌شود</w:t>
      </w:r>
    </w:p>
    <w:p w14:paraId="7E93A980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نمايش محتوا</w:t>
      </w:r>
    </w:p>
    <w:p w14:paraId="01DA9B6D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نظرات</w:t>
      </w:r>
    </w:p>
    <w:p w14:paraId="3A8944E4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قصه شب كه چند گزينه‌اي و چند انتخابي است</w:t>
      </w:r>
    </w:p>
    <w:p w14:paraId="3F24C3AF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نمايش بزرگ نقاشي</w:t>
      </w:r>
    </w:p>
    <w:p w14:paraId="0073EDCA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اطلاعات پويش</w:t>
      </w:r>
    </w:p>
    <w:p w14:paraId="7A76105B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خواندن داستان و ضبط صدا</w:t>
      </w:r>
    </w:p>
    <w:p w14:paraId="1E5E792F" w14:textId="77777777" w:rsidR="0063007A" w:rsidRDefault="0063007A" w:rsidP="0063007A">
      <w:pPr>
        <w:pStyle w:val="ListParagraph"/>
        <w:numPr>
          <w:ilvl w:val="1"/>
          <w:numId w:val="29"/>
        </w:numPr>
        <w:tabs>
          <w:tab w:val="left" w:pos="7226"/>
        </w:tabs>
      </w:pPr>
      <w:r>
        <w:rPr>
          <w:rFonts w:hint="cs"/>
          <w:rtl/>
        </w:rPr>
        <w:t>صفحه تنظيمات و مشخصات كاربري</w:t>
      </w:r>
    </w:p>
    <w:p w14:paraId="295BC456" w14:textId="77777777" w:rsidR="001843B4" w:rsidRDefault="0063007A" w:rsidP="0063007A">
      <w:pPr>
        <w:pStyle w:val="Heading1"/>
        <w:rPr>
          <w:rtl/>
        </w:rPr>
      </w:pPr>
      <w:r>
        <w:rPr>
          <w:rFonts w:hint="cs"/>
          <w:rtl/>
        </w:rPr>
        <w:t>انواع اطلاعات</w:t>
      </w:r>
    </w:p>
    <w:p w14:paraId="4087DCED" w14:textId="77777777" w:rsidR="0063007A" w:rsidRDefault="0063007A" w:rsidP="0063007A">
      <w:pPr>
        <w:pStyle w:val="ListParagraph"/>
        <w:numPr>
          <w:ilvl w:val="0"/>
          <w:numId w:val="30"/>
        </w:numPr>
        <w:tabs>
          <w:tab w:val="left" w:pos="7226"/>
        </w:tabs>
      </w:pPr>
      <w:r>
        <w:rPr>
          <w:rFonts w:hint="cs"/>
          <w:rtl/>
        </w:rPr>
        <w:t>دو گونه اطلاعات داريم؛ نخست اطلاعات مربوط به ماهك</w:t>
      </w:r>
    </w:p>
    <w:p w14:paraId="37334717" w14:textId="77777777" w:rsidR="0063007A" w:rsidRDefault="0063007A" w:rsidP="0063007A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دسته‌ها؛ عناويني مانند «لالايي» كه شامل تعدادي محتوا هستند.</w:t>
      </w:r>
    </w:p>
    <w:p w14:paraId="453B12C6" w14:textId="77777777" w:rsidR="00480849" w:rsidRDefault="00480849" w:rsidP="00480849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 xml:space="preserve">دسته مي‌تواند يك </w:t>
      </w:r>
      <w:r>
        <w:rPr>
          <w:rFonts w:hint="cs"/>
          <w:rtl/>
        </w:rPr>
        <w:t>درس باشد؛ شامل تعدادي فيلم يا صوت از محتواهاي ديگر</w:t>
      </w:r>
    </w:p>
    <w:p w14:paraId="064C1278" w14:textId="77777777" w:rsidR="0063007A" w:rsidRDefault="0063007A" w:rsidP="0063007A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محتوا؛ هر مطلبي كه شامل تصوير، فيلم، صوت، مشخصات و متن است و ذيل دسته قرار مي‌گيرد.</w:t>
      </w:r>
    </w:p>
    <w:p w14:paraId="2F6D4595" w14:textId="77777777" w:rsidR="0028446E" w:rsidRDefault="0028446E" w:rsidP="0028446E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محتوا مي‌تواند فقط فيلم باشد</w:t>
      </w:r>
    </w:p>
    <w:p w14:paraId="0E13439E" w14:textId="77777777" w:rsidR="0028446E" w:rsidRDefault="0028446E" w:rsidP="0028446E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صوت خالي باشد</w:t>
      </w:r>
    </w:p>
    <w:p w14:paraId="1415B9C0" w14:textId="77777777" w:rsidR="0028446E" w:rsidRDefault="0028446E" w:rsidP="0028446E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داستاني متني براي خواندن باشد</w:t>
      </w:r>
    </w:p>
    <w:p w14:paraId="2083BAD1" w14:textId="77777777" w:rsidR="0028446E" w:rsidRDefault="0028446E" w:rsidP="0028446E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پويش كه شامل چند تصوير و متن و لينك است</w:t>
      </w:r>
    </w:p>
    <w:p w14:paraId="78A2A303" w14:textId="77777777" w:rsidR="0028446E" w:rsidRDefault="0028446E" w:rsidP="0028446E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مسابقه يا آزمون باشد</w:t>
      </w:r>
    </w:p>
    <w:p w14:paraId="1254A80C" w14:textId="77777777" w:rsidR="0063007A" w:rsidRDefault="002F150D" w:rsidP="0063007A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چينش؛ اطلاعات مربوط به ترتيب قرار گيري دسته‌ها و محتواها در صفحه اصلي.</w:t>
      </w:r>
    </w:p>
    <w:p w14:paraId="54BF94DF" w14:textId="77777777" w:rsidR="00480849" w:rsidRDefault="00480849" w:rsidP="00480849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در صفحه اصلي مي‌توان يك بنر داشت</w:t>
      </w:r>
    </w:p>
    <w:p w14:paraId="54BF17E9" w14:textId="77777777" w:rsidR="00480849" w:rsidRDefault="00480849" w:rsidP="00480849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يا نمادهايي بدون عنوان</w:t>
      </w:r>
    </w:p>
    <w:p w14:paraId="42052ADF" w14:textId="77777777" w:rsidR="00480849" w:rsidRDefault="00480849" w:rsidP="00480849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يا نمادهايي با عنوان</w:t>
      </w:r>
    </w:p>
    <w:p w14:paraId="5B4A960F" w14:textId="77777777" w:rsidR="00E821AF" w:rsidRDefault="00480849" w:rsidP="00480849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هر بنر يا نماد مي‌تواند</w:t>
      </w:r>
      <w:r w:rsidR="00444B0E">
        <w:rPr>
          <w:rFonts w:hint="cs"/>
          <w:rtl/>
        </w:rPr>
        <w:t xml:space="preserve"> پيوند به</w:t>
      </w:r>
      <w:r>
        <w:rPr>
          <w:rFonts w:hint="cs"/>
          <w:rtl/>
        </w:rPr>
        <w:t xml:space="preserve"> يك دسته باشد و يا يك محتواي خاصّ.</w:t>
      </w:r>
      <w:r w:rsidR="00E821AF">
        <w:rPr>
          <w:rFonts w:hint="cs"/>
          <w:rtl/>
        </w:rPr>
        <w:t xml:space="preserve"> </w:t>
      </w:r>
    </w:p>
    <w:p w14:paraId="576BB09D" w14:textId="77777777" w:rsidR="00480849" w:rsidRDefault="00E821AF" w:rsidP="00480849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پويش هم يكي از محتواهاست كه با بنر يا نماد در صفحه اصلي قرار مي‌گيرد.</w:t>
      </w:r>
    </w:p>
    <w:p w14:paraId="596357D7" w14:textId="77777777" w:rsidR="0063007A" w:rsidRDefault="0063007A" w:rsidP="0063007A">
      <w:pPr>
        <w:pStyle w:val="ListParagraph"/>
        <w:numPr>
          <w:ilvl w:val="0"/>
          <w:numId w:val="30"/>
        </w:numPr>
        <w:tabs>
          <w:tab w:val="left" w:pos="7226"/>
        </w:tabs>
      </w:pPr>
      <w:r>
        <w:rPr>
          <w:rFonts w:hint="cs"/>
          <w:rtl/>
        </w:rPr>
        <w:t>ديگري اطلاعات مربوط به كاربر</w:t>
      </w:r>
    </w:p>
    <w:p w14:paraId="532DC705" w14:textId="77777777" w:rsidR="00E17468" w:rsidRDefault="00E17468" w:rsidP="00E17468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مشخصات كاربر</w:t>
      </w:r>
    </w:p>
    <w:p w14:paraId="1E38E495" w14:textId="77777777" w:rsidR="00E17468" w:rsidRDefault="00E17468" w:rsidP="00E17468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دوست‌داشتن‌ها (لايك‌ها)</w:t>
      </w:r>
    </w:p>
    <w:p w14:paraId="07A5F2D6" w14:textId="77777777" w:rsidR="00E17468" w:rsidRDefault="00E17468" w:rsidP="00E17468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امتيازها</w:t>
      </w:r>
    </w:p>
    <w:p w14:paraId="0461B2E5" w14:textId="77777777" w:rsidR="00E17468" w:rsidRDefault="00E17468" w:rsidP="00E17468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رتبه‌هايي كه به محتواها داده است.</w:t>
      </w:r>
    </w:p>
    <w:p w14:paraId="3318A2AE" w14:textId="77777777" w:rsidR="00E17468" w:rsidRDefault="00E17468" w:rsidP="00E17468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رتبه‌هايي كه در آثارش گرفته است.</w:t>
      </w:r>
    </w:p>
    <w:p w14:paraId="5325BC7C" w14:textId="77777777" w:rsidR="00E17468" w:rsidRDefault="00E17468" w:rsidP="00E17468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نظرات پا پاسخ به نظرات</w:t>
      </w:r>
    </w:p>
    <w:p w14:paraId="69BCC1A1" w14:textId="77777777" w:rsidR="00E17468" w:rsidRDefault="00E17468" w:rsidP="00E17468">
      <w:pPr>
        <w:pStyle w:val="ListParagraph"/>
        <w:numPr>
          <w:ilvl w:val="1"/>
          <w:numId w:val="30"/>
        </w:numPr>
        <w:tabs>
          <w:tab w:val="left" w:pos="7226"/>
        </w:tabs>
      </w:pPr>
      <w:r>
        <w:rPr>
          <w:rFonts w:hint="cs"/>
          <w:rtl/>
        </w:rPr>
        <w:t>مشاركت‌ها</w:t>
      </w:r>
    </w:p>
    <w:p w14:paraId="095D1C80" w14:textId="77777777" w:rsidR="00E17468" w:rsidRDefault="00E17468" w:rsidP="00E17468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صوت‌هاي ارسالي براي خواندن‌ها</w:t>
      </w:r>
    </w:p>
    <w:p w14:paraId="541B1A43" w14:textId="77777777" w:rsidR="00E17468" w:rsidRDefault="00E17468" w:rsidP="00E17468">
      <w:pPr>
        <w:pStyle w:val="ListParagraph"/>
        <w:numPr>
          <w:ilvl w:val="2"/>
          <w:numId w:val="30"/>
        </w:numPr>
        <w:tabs>
          <w:tab w:val="left" w:pos="7226"/>
        </w:tabs>
      </w:pPr>
      <w:r>
        <w:rPr>
          <w:rFonts w:hint="cs"/>
          <w:rtl/>
        </w:rPr>
        <w:t>نقاشي‌هاي ارسالي ذيل محتواها يا پويش‌ها</w:t>
      </w:r>
    </w:p>
    <w:p w14:paraId="2ECB6C49" w14:textId="77777777" w:rsidR="00646323" w:rsidRDefault="00646323" w:rsidP="00646323">
      <w:pPr>
        <w:pStyle w:val="Heading1"/>
      </w:pPr>
      <w:r>
        <w:rPr>
          <w:rFonts w:hint="eastAsia"/>
          <w:rtl/>
        </w:rPr>
        <w:t>تنوّع</w:t>
      </w:r>
      <w:r>
        <w:rPr>
          <w:rFonts w:hint="cs"/>
          <w:rtl/>
        </w:rPr>
        <w:t xml:space="preserve"> سايت‌ها</w:t>
      </w:r>
    </w:p>
    <w:p w14:paraId="4D05EE3B" w14:textId="77777777" w:rsidR="00646323" w:rsidRDefault="00646323" w:rsidP="00646323">
      <w:pPr>
        <w:pStyle w:val="ListParagraph"/>
        <w:numPr>
          <w:ilvl w:val="0"/>
          <w:numId w:val="31"/>
        </w:numPr>
        <w:tabs>
          <w:tab w:val="left" w:pos="7226"/>
        </w:tabs>
      </w:pPr>
      <w:r>
        <w:rPr>
          <w:rFonts w:hint="cs"/>
          <w:rtl/>
        </w:rPr>
        <w:t>هر نوع از اطلاع كه فهرست شده است، يك كد دارد كه آن را به سامانه خاصّ خود متصل مي‌سازد.</w:t>
      </w:r>
    </w:p>
    <w:p w14:paraId="779132BC" w14:textId="77777777" w:rsidR="00646323" w:rsidRDefault="00646323" w:rsidP="00646323">
      <w:pPr>
        <w:pStyle w:val="ListParagraph"/>
        <w:numPr>
          <w:ilvl w:val="0"/>
          <w:numId w:val="31"/>
        </w:numPr>
        <w:tabs>
          <w:tab w:val="left" w:pos="7226"/>
        </w:tabs>
      </w:pPr>
      <w:r>
        <w:rPr>
          <w:rFonts w:hint="cs"/>
          <w:rtl/>
        </w:rPr>
        <w:t>هر تعداد سامانه در نرم‌افزار قابل تعريف است.</w:t>
      </w:r>
    </w:p>
    <w:p w14:paraId="18544651" w14:textId="77777777" w:rsidR="00646323" w:rsidRDefault="00646323" w:rsidP="00646323">
      <w:pPr>
        <w:pStyle w:val="ListParagraph"/>
        <w:numPr>
          <w:ilvl w:val="0"/>
          <w:numId w:val="31"/>
        </w:numPr>
        <w:tabs>
          <w:tab w:val="left" w:pos="7226"/>
        </w:tabs>
      </w:pPr>
      <w:r>
        <w:rPr>
          <w:rFonts w:hint="cs"/>
          <w:rtl/>
        </w:rPr>
        <w:t>هر سامانه كاربران اختصاصي خود، صفحه نخست، دسته‌ها و محتواهاي خود را دارد.</w:t>
      </w:r>
    </w:p>
    <w:p w14:paraId="741A5A2E" w14:textId="77777777" w:rsidR="00646323" w:rsidRDefault="00646323" w:rsidP="00646323">
      <w:pPr>
        <w:pStyle w:val="ListParagraph"/>
        <w:numPr>
          <w:ilvl w:val="0"/>
          <w:numId w:val="31"/>
        </w:numPr>
        <w:tabs>
          <w:tab w:val="left" w:pos="7226"/>
        </w:tabs>
      </w:pPr>
      <w:r>
        <w:rPr>
          <w:rFonts w:hint="cs"/>
          <w:rtl/>
        </w:rPr>
        <w:t>تمام اين اطلاعات از يك سامانه قابل كپي يا انتقال به سامانه ديگر است.</w:t>
      </w:r>
    </w:p>
    <w:p w14:paraId="32027EDD" w14:textId="77777777" w:rsidR="00646323" w:rsidRDefault="00646323" w:rsidP="00646323">
      <w:pPr>
        <w:pStyle w:val="ListParagraph"/>
        <w:numPr>
          <w:ilvl w:val="0"/>
          <w:numId w:val="31"/>
        </w:numPr>
        <w:tabs>
          <w:tab w:val="left" w:pos="7226"/>
        </w:tabs>
      </w:pPr>
      <w:r>
        <w:rPr>
          <w:rFonts w:hint="cs"/>
          <w:rtl/>
        </w:rPr>
        <w:t xml:space="preserve">بخشي از مديريت </w:t>
      </w:r>
      <w:r w:rsidR="00B8367B">
        <w:rPr>
          <w:rFonts w:hint="cs"/>
          <w:rtl/>
        </w:rPr>
        <w:t>مربوط به ايجاد و ويرايش سامانه‌هاست.</w:t>
      </w:r>
    </w:p>
    <w:p w14:paraId="24C9AA58" w14:textId="77777777" w:rsidR="00CE0E27" w:rsidRDefault="00CE0E27" w:rsidP="00CE0E27">
      <w:pPr>
        <w:pStyle w:val="Heading1"/>
        <w:rPr>
          <w:rtl/>
        </w:rPr>
      </w:pPr>
      <w:r>
        <w:rPr>
          <w:rFonts w:hint="cs"/>
          <w:rtl/>
        </w:rPr>
        <w:t>درختواره دسترسي</w:t>
      </w:r>
    </w:p>
    <w:p w14:paraId="6798C570" w14:textId="77777777" w:rsidR="00CE0E27" w:rsidRDefault="00CE0E27" w:rsidP="00CE0E27">
      <w:pPr>
        <w:ind w:firstLine="0"/>
        <w:jc w:val="center"/>
      </w:pPr>
      <w:r>
        <w:rPr>
          <w:noProof/>
        </w:rPr>
        <w:drawing>
          <wp:inline distT="0" distB="0" distL="0" distR="0" wp14:anchorId="407F73C5" wp14:editId="7489188A">
            <wp:extent cx="6200775" cy="4505325"/>
            <wp:effectExtent l="76200" t="0" r="85725" b="0"/>
            <wp:docPr id="38" name="Diagram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6ADB40DD" w14:textId="77777777" w:rsidR="008E70FF" w:rsidRDefault="008E70FF" w:rsidP="008E70FF">
      <w:pPr>
        <w:pStyle w:val="Heading1"/>
      </w:pPr>
      <w:r>
        <w:rPr>
          <w:rFonts w:hint="cs"/>
          <w:rtl/>
        </w:rPr>
        <w:t>سرويس‌هاي سامانه</w:t>
      </w:r>
    </w:p>
    <w:p w14:paraId="78543CB1" w14:textId="77777777" w:rsidR="008E70FF" w:rsidRDefault="00692A5E" w:rsidP="008E70FF">
      <w:pPr>
        <w:pStyle w:val="ListParagraph"/>
        <w:numPr>
          <w:ilvl w:val="0"/>
          <w:numId w:val="32"/>
        </w:numPr>
        <w:tabs>
          <w:tab w:val="left" w:pos="7226"/>
        </w:tabs>
      </w:pPr>
      <w:r>
        <w:rPr>
          <w:rFonts w:hint="cs"/>
          <w:rtl/>
        </w:rPr>
        <w:t>مديريت كاربران</w:t>
      </w:r>
    </w:p>
    <w:p w14:paraId="52A94D68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ثبت نام كاربر</w:t>
      </w:r>
    </w:p>
    <w:p w14:paraId="440B7967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ورود كاربر</w:t>
      </w:r>
    </w:p>
    <w:p w14:paraId="073D5078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كنترل دسترسي‌هاي كاربر</w:t>
      </w:r>
    </w:p>
    <w:p w14:paraId="5644BC39" w14:textId="77777777" w:rsidR="00692A5E" w:rsidRDefault="00692A5E" w:rsidP="00692A5E">
      <w:pPr>
        <w:pStyle w:val="ListParagraph"/>
        <w:numPr>
          <w:ilvl w:val="0"/>
          <w:numId w:val="32"/>
        </w:numPr>
        <w:tabs>
          <w:tab w:val="left" w:pos="7226"/>
        </w:tabs>
      </w:pPr>
      <w:r>
        <w:rPr>
          <w:rFonts w:hint="cs"/>
          <w:rtl/>
        </w:rPr>
        <w:t>مديريت محتوا</w:t>
      </w:r>
    </w:p>
    <w:p w14:paraId="25F5AC21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دسته‌بندي‌ها</w:t>
      </w:r>
    </w:p>
    <w:p w14:paraId="5CD92429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انواع محتوا</w:t>
      </w:r>
    </w:p>
    <w:p w14:paraId="114D1F40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مشخصات هر نوع محتوا</w:t>
      </w:r>
    </w:p>
    <w:p w14:paraId="56B4925F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فايل‌هاي مرتبط با محتوا</w:t>
      </w:r>
    </w:p>
    <w:p w14:paraId="68602239" w14:textId="77777777" w:rsidR="00692A5E" w:rsidRDefault="00692A5E" w:rsidP="00692A5E">
      <w:pPr>
        <w:pStyle w:val="ListParagraph"/>
        <w:numPr>
          <w:ilvl w:val="0"/>
          <w:numId w:val="32"/>
        </w:numPr>
        <w:tabs>
          <w:tab w:val="left" w:pos="7226"/>
        </w:tabs>
      </w:pPr>
      <w:r>
        <w:rPr>
          <w:rFonts w:hint="cs"/>
          <w:rtl/>
        </w:rPr>
        <w:t>مديريت مشاركت</w:t>
      </w:r>
    </w:p>
    <w:p w14:paraId="4B0DCB22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فايل‌هاي آثار ارسالي</w:t>
      </w:r>
    </w:p>
    <w:p w14:paraId="6B36BCCD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امتيازها</w:t>
      </w:r>
    </w:p>
    <w:p w14:paraId="2DF6026E" w14:textId="77777777" w:rsidR="00692A5E" w:rsidRDefault="00692A5E" w:rsidP="00692A5E">
      <w:pPr>
        <w:pStyle w:val="ListParagraph"/>
        <w:numPr>
          <w:ilvl w:val="2"/>
          <w:numId w:val="32"/>
        </w:numPr>
        <w:tabs>
          <w:tab w:val="left" w:pos="7226"/>
        </w:tabs>
      </w:pPr>
      <w:r>
        <w:rPr>
          <w:rFonts w:hint="cs"/>
          <w:rtl/>
        </w:rPr>
        <w:t>به محتوا</w:t>
      </w:r>
    </w:p>
    <w:p w14:paraId="51C7F679" w14:textId="77777777" w:rsidR="00692A5E" w:rsidRDefault="00692A5E" w:rsidP="00692A5E">
      <w:pPr>
        <w:pStyle w:val="ListParagraph"/>
        <w:numPr>
          <w:ilvl w:val="2"/>
          <w:numId w:val="32"/>
        </w:numPr>
        <w:tabs>
          <w:tab w:val="left" w:pos="7226"/>
        </w:tabs>
      </w:pPr>
      <w:r>
        <w:rPr>
          <w:rFonts w:hint="cs"/>
          <w:rtl/>
        </w:rPr>
        <w:t>به آثار ارسالي</w:t>
      </w:r>
    </w:p>
    <w:p w14:paraId="7F4768DA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لايك‌ها</w:t>
      </w:r>
    </w:p>
    <w:p w14:paraId="718E7EC9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نظرات و پاسخ به نظرات</w:t>
      </w:r>
    </w:p>
    <w:p w14:paraId="02A2CE26" w14:textId="77777777" w:rsidR="00692A5E" w:rsidRDefault="00692A5E" w:rsidP="00692A5E">
      <w:pPr>
        <w:pStyle w:val="ListParagraph"/>
        <w:numPr>
          <w:ilvl w:val="0"/>
          <w:numId w:val="32"/>
        </w:numPr>
        <w:tabs>
          <w:tab w:val="left" w:pos="7226"/>
        </w:tabs>
      </w:pPr>
      <w:r>
        <w:rPr>
          <w:rFonts w:hint="cs"/>
          <w:rtl/>
        </w:rPr>
        <w:t>مديريت تنظيمات</w:t>
      </w:r>
    </w:p>
    <w:p w14:paraId="3ACB3549" w14:textId="77777777" w:rsidR="00692A5E" w:rsidRDefault="00361C88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noProof/>
          <w:rtl/>
          <w:lang w:val="fa-I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0B60704" wp14:editId="6237DF32">
                <wp:simplePos x="0" y="0"/>
                <wp:positionH relativeFrom="column">
                  <wp:posOffset>1069340</wp:posOffset>
                </wp:positionH>
                <wp:positionV relativeFrom="paragraph">
                  <wp:posOffset>-854710</wp:posOffset>
                </wp:positionV>
                <wp:extent cx="4105275" cy="9105900"/>
                <wp:effectExtent l="0" t="0" r="2857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275" cy="9105900"/>
                          <a:chOff x="0" y="0"/>
                          <a:chExt cx="4105275" cy="910590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19050" y="0"/>
                            <a:ext cx="4086225" cy="6943725"/>
                            <a:chOff x="0" y="0"/>
                            <a:chExt cx="4086225" cy="6943725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923925" y="0"/>
                              <a:ext cx="3162300" cy="6943725"/>
                              <a:chOff x="0" y="0"/>
                              <a:chExt cx="3162300" cy="6943725"/>
                            </a:xfrm>
                          </wpg:grpSpPr>
                          <wps:wsp>
                            <wps:cNvPr id="40" name="Arc 40"/>
                            <wps:cNvSpPr/>
                            <wps:spPr>
                              <a:xfrm>
                                <a:off x="0" y="2514600"/>
                                <a:ext cx="3162300" cy="4429125"/>
                              </a:xfrm>
                              <a:prstGeom prst="arc">
                                <a:avLst>
                                  <a:gd name="adj1" fmla="val 16375765"/>
                                  <a:gd name="adj2" fmla="val 20351206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Arc 41"/>
                            <wps:cNvSpPr/>
                            <wps:spPr>
                              <a:xfrm rot="10103874">
                                <a:off x="1400175" y="0"/>
                                <a:ext cx="1716405" cy="4370705"/>
                              </a:xfrm>
                              <a:prstGeom prst="arc">
                                <a:avLst>
                                  <a:gd name="adj1" fmla="val 16200000"/>
                                  <a:gd name="adj2" fmla="val 20026331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 flipH="1">
                              <a:off x="0" y="0"/>
                              <a:ext cx="3162300" cy="6943725"/>
                              <a:chOff x="0" y="0"/>
                              <a:chExt cx="3162300" cy="6943725"/>
                            </a:xfrm>
                          </wpg:grpSpPr>
                          <wps:wsp>
                            <wps:cNvPr id="44" name="Arc 44"/>
                            <wps:cNvSpPr/>
                            <wps:spPr>
                              <a:xfrm>
                                <a:off x="0" y="2514600"/>
                                <a:ext cx="3162300" cy="4429125"/>
                              </a:xfrm>
                              <a:prstGeom prst="arc">
                                <a:avLst>
                                  <a:gd name="adj1" fmla="val 16375765"/>
                                  <a:gd name="adj2" fmla="val 20351206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Arc 45"/>
                            <wps:cNvSpPr/>
                            <wps:spPr>
                              <a:xfrm rot="10103874">
                                <a:off x="1400175" y="0"/>
                                <a:ext cx="1716405" cy="4370705"/>
                              </a:xfrm>
                              <a:prstGeom prst="arc">
                                <a:avLst>
                                  <a:gd name="adj1" fmla="val 16200000"/>
                                  <a:gd name="adj2" fmla="val 20026331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7" name="Group 47"/>
                        <wpg:cNvGrpSpPr/>
                        <wpg:grpSpPr>
                          <a:xfrm flipH="1" flipV="1">
                            <a:off x="0" y="2162175"/>
                            <a:ext cx="4086225" cy="6943725"/>
                            <a:chOff x="0" y="0"/>
                            <a:chExt cx="4086225" cy="6943725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>
                              <a:off x="923925" y="0"/>
                              <a:ext cx="3162300" cy="6943725"/>
                              <a:chOff x="0" y="0"/>
                              <a:chExt cx="3162300" cy="6943725"/>
                            </a:xfrm>
                          </wpg:grpSpPr>
                          <wps:wsp>
                            <wps:cNvPr id="49" name="Arc 49"/>
                            <wps:cNvSpPr/>
                            <wps:spPr>
                              <a:xfrm>
                                <a:off x="0" y="2514600"/>
                                <a:ext cx="3162300" cy="4429125"/>
                              </a:xfrm>
                              <a:prstGeom prst="arc">
                                <a:avLst>
                                  <a:gd name="adj1" fmla="val 16375765"/>
                                  <a:gd name="adj2" fmla="val 20351206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Arc 50"/>
                            <wps:cNvSpPr/>
                            <wps:spPr>
                              <a:xfrm rot="10103874">
                                <a:off x="1400175" y="0"/>
                                <a:ext cx="1716405" cy="4370705"/>
                              </a:xfrm>
                              <a:prstGeom prst="arc">
                                <a:avLst>
                                  <a:gd name="adj1" fmla="val 16200000"/>
                                  <a:gd name="adj2" fmla="val 20026331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 flipH="1">
                              <a:off x="0" y="0"/>
                              <a:ext cx="3162300" cy="6943725"/>
                              <a:chOff x="0" y="0"/>
                              <a:chExt cx="3162300" cy="6943725"/>
                            </a:xfrm>
                          </wpg:grpSpPr>
                          <wps:wsp>
                            <wps:cNvPr id="52" name="Arc 52"/>
                            <wps:cNvSpPr/>
                            <wps:spPr>
                              <a:xfrm>
                                <a:off x="0" y="2514600"/>
                                <a:ext cx="3162300" cy="4429125"/>
                              </a:xfrm>
                              <a:prstGeom prst="arc">
                                <a:avLst>
                                  <a:gd name="adj1" fmla="val 16375765"/>
                                  <a:gd name="adj2" fmla="val 20351206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Arc 53"/>
                            <wps:cNvSpPr/>
                            <wps:spPr>
                              <a:xfrm rot="10103874">
                                <a:off x="1400175" y="0"/>
                                <a:ext cx="1716405" cy="4370705"/>
                              </a:xfrm>
                              <a:prstGeom prst="arc">
                                <a:avLst>
                                  <a:gd name="adj1" fmla="val 16200000"/>
                                  <a:gd name="adj2" fmla="val 20026331"/>
                                </a:avLst>
                              </a:prstGeom>
                              <a:ln w="9525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917ED7" id="Group 54" o:spid="_x0000_s1026" style="position:absolute;left:0;text-align:left;margin-left:84.2pt;margin-top:-67.3pt;width:323.25pt;height:717pt;z-index:251703296" coordsize="41052,9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">
                <v:group id="Group 46" o:spid="_x0000_s1027" style="position:absolute;left:190;width:40862;height:69437" coordsize="40862,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42" o:spid="_x0000_s1028" style="position:absolute;left:9239;width:31623;height:69437" coordsize="31623,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Arc 40" o:spid="_x0000_s1029" style="position:absolute;top:25146;width:31623;height:44291;visibility:visible;mso-wrap-style:square;v-text-anchor:middle" coordsize="3162300,4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" path="m1694185,5666nsc2364427,72948,2931092,726214,3107098,1634506l1581150,2214563,1694185,5666xem1694185,5666nfc2364427,72948,2931092,726214,3107098,1634506e" filled="f" strokecolor="#4f81bd [3204]">
                      <v:stroke endarrow="open"/>
                      <v:path arrowok="t" o:connecttype="custom" o:connectlocs="1694185,5666;3107098,1634506" o:connectangles="0,0"/>
                    </v:shape>
                    <v:shape id="Arc 41" o:spid="_x0000_s1030" style="position:absolute;left:14001;width:17164;height:43707;rotation:11036125fd;visibility:visible;mso-wrap-style:square;v-text-anchor:middle" coordsize="1716405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" path="m858202,nsc1269320,,1622688,742423,1700780,1770245l858203,2185353v,-728451,-1,-1456902,-1,-2185353xem858202,nfc1269320,,1622688,742423,1700780,1770245e" filled="f" strokecolor="#4f81bd [3204]">
                      <v:stroke endarrow="open"/>
                      <v:path arrowok="t" o:connecttype="custom" o:connectlocs="858202,0;1700780,1770245" o:connectangles="0,0"/>
                    </v:shape>
                  </v:group>
                  <v:group id="Group 43" o:spid="_x0000_s1031" style="position:absolute;width:31623;height:69437;flip:x" coordsize="31623,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dawwAAANs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QLeH3S/wBcvMDAAD//wMAUEsBAi0AFAAGAAgAAAAhANvh9svuAAAAhQEAABMAAAAAAAAAAAAA&#10;AAAAAAAAAFtDb250ZW50X1R5cGVzXS54bWxQSwECLQAUAAYACAAAACEAWvQsW78AAAAVAQAACwAA&#10;AAAAAAAAAAAAAAAfAQAAX3JlbHMvLnJlbHNQSwECLQAUAAYACAAAACEArIsXWsMAAADbAAAADwAA&#10;AAAAAAAAAAAAAAAHAgAAZHJzL2Rvd25yZXYueG1sUEsFBgAAAAADAAMAtwAAAPcCAAAAAA==&#10;">
                    <v:shape id="Arc 44" o:spid="_x0000_s1032" style="position:absolute;top:25146;width:31623;height:44291;visibility:visible;mso-wrap-style:square;v-text-anchor:middle" coordsize="3162300,4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" path="m1694185,5666nsc2364427,72948,2931092,726214,3107098,1634506l1581150,2214563,1694185,5666xem1694185,5666nfc2364427,72948,2931092,726214,3107098,1634506e" filled="f" strokecolor="#4f81bd [3204]">
                      <v:stroke endarrow="open"/>
                      <v:path arrowok="t" o:connecttype="custom" o:connectlocs="1694185,5666;3107098,1634506" o:connectangles="0,0"/>
                    </v:shape>
                    <v:shape id="Arc 45" o:spid="_x0000_s1033" style="position:absolute;left:14001;width:17164;height:43707;rotation:11036125fd;visibility:visible;mso-wrap-style:square;v-text-anchor:middle" coordsize="1716405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" path="m858202,nsc1269320,,1622688,742423,1700780,1770245l858203,2185353v,-728451,-1,-1456902,-1,-2185353xem858202,nfc1269320,,1622688,742423,1700780,1770245e" filled="f" strokecolor="#4f81bd [3204]">
                      <v:stroke endarrow="open"/>
                      <v:path arrowok="t" o:connecttype="custom" o:connectlocs="858202,0;1700780,1770245" o:connectangles="0,0"/>
                    </v:shape>
                  </v:group>
                </v:group>
                <v:group id="Group 47" o:spid="_x0000_s1034" style="position:absolute;top:21621;width:40862;height:69438;flip:x y" coordsize="40862,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">
                  <v:group id="Group 48" o:spid="_x0000_s1035" style="position:absolute;left:9239;width:31623;height:69437" coordsize="31623,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Arc 49" o:spid="_x0000_s1036" style="position:absolute;top:25146;width:31623;height:44291;visibility:visible;mso-wrap-style:square;v-text-anchor:middle" coordsize="3162300,4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" path="m1694185,5666nsc2364427,72948,2931092,726214,3107098,1634506l1581150,2214563,1694185,5666xem1694185,5666nfc2364427,72948,2931092,726214,3107098,1634506e" filled="f" strokecolor="#4f81bd [3204]">
                      <v:stroke endarrow="open"/>
                      <v:path arrowok="t" o:connecttype="custom" o:connectlocs="1694185,5666;3107098,1634506" o:connectangles="0,0"/>
                    </v:shape>
                    <v:shape id="Arc 50" o:spid="_x0000_s1037" style="position:absolute;left:14001;width:17164;height:43707;rotation:11036125fd;visibility:visible;mso-wrap-style:square;v-text-anchor:middle" coordsize="1716405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" path="m858202,nsc1269320,,1622688,742423,1700780,1770245l858203,2185353v,-728451,-1,-1456902,-1,-2185353xem858202,nfc1269320,,1622688,742423,1700780,1770245e" filled="f" strokecolor="#4f81bd [3204]">
                      <v:stroke endarrow="open"/>
                      <v:path arrowok="t" o:connecttype="custom" o:connectlocs="858202,0;1700780,1770245" o:connectangles="0,0"/>
                    </v:shape>
                  </v:group>
                  <v:group id="Group 51" o:spid="_x0000_s1038" style="position:absolute;width:31623;height:69437;flip:x" coordsize="31623,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">
                    <v:shape id="Arc 52" o:spid="_x0000_s1039" style="position:absolute;top:25146;width:31623;height:44291;visibility:visible;mso-wrap-style:square;v-text-anchor:middle" coordsize="3162300,4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" path="m1694185,5666nsc2364427,72948,2931092,726214,3107098,1634506l1581150,2214563,1694185,5666xem1694185,5666nfc2364427,72948,2931092,726214,3107098,1634506e" filled="f" strokecolor="#4f81bd [3204]">
                      <v:stroke endarrow="open"/>
                      <v:path arrowok="t" o:connecttype="custom" o:connectlocs="1694185,5666;3107098,1634506" o:connectangles="0,0"/>
                    </v:shape>
                    <v:shape id="Arc 53" o:spid="_x0000_s1040" style="position:absolute;left:14001;width:17164;height:43707;rotation:11036125fd;visibility:visible;mso-wrap-style:square;v-text-anchor:middle" coordsize="1716405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" path="m858202,nsc1269320,,1622688,742423,1700780,1770245l858203,2185353v,-728451,-1,-1456902,-1,-2185353xem858202,nfc1269320,,1622688,742423,1700780,1770245e" filled="f" strokecolor="#4f81bd [3204]">
                      <v:stroke endarrow="open"/>
                      <v:path arrowok="t" o:connecttype="custom" o:connectlocs="858202,0;1700780,1770245" o:connectangles="0,0"/>
                    </v:shape>
                  </v:group>
                </v:group>
              </v:group>
            </w:pict>
          </mc:Fallback>
        </mc:AlternateContent>
      </w:r>
      <w:r w:rsidR="00692A5E">
        <w:rPr>
          <w:rFonts w:hint="cs"/>
          <w:rtl/>
        </w:rPr>
        <w:t>ايجاد و ويرايش سامانه‌ها</w:t>
      </w:r>
    </w:p>
    <w:p w14:paraId="20C8152E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انتخاب گزينه‌هاي پيشخوان هر سامانه</w:t>
      </w:r>
    </w:p>
    <w:p w14:paraId="36E14028" w14:textId="77777777" w:rsidR="00692A5E" w:rsidRDefault="00692A5E" w:rsidP="00692A5E">
      <w:pPr>
        <w:pStyle w:val="ListParagraph"/>
        <w:numPr>
          <w:ilvl w:val="1"/>
          <w:numId w:val="32"/>
        </w:numPr>
        <w:tabs>
          <w:tab w:val="left" w:pos="7226"/>
        </w:tabs>
      </w:pPr>
      <w:r>
        <w:rPr>
          <w:rFonts w:hint="cs"/>
          <w:rtl/>
        </w:rPr>
        <w:t>تعيين دسترسي‌هاي كاربران و همكاران</w:t>
      </w:r>
    </w:p>
    <w:p w14:paraId="7A670C14" w14:textId="77777777" w:rsidR="00AD2E3C" w:rsidRDefault="00AD2E3C" w:rsidP="00AD2E3C">
      <w:pPr>
        <w:pStyle w:val="Heading1"/>
        <w:rPr>
          <w:rtl/>
        </w:rPr>
      </w:pPr>
      <w:r>
        <w:rPr>
          <w:rFonts w:hint="cs"/>
          <w:rtl/>
        </w:rPr>
        <w:t>روابط سرويس‌ها</w:t>
      </w:r>
    </w:p>
    <w:p w14:paraId="5E475B64" w14:textId="77777777" w:rsidR="007E5D45" w:rsidRPr="007E5D45" w:rsidRDefault="00361C88" w:rsidP="007E5D45">
      <w:pPr>
        <w:ind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87125FD" wp14:editId="57CB483B">
                <wp:simplePos x="0" y="0"/>
                <wp:positionH relativeFrom="column">
                  <wp:posOffset>1370328</wp:posOffset>
                </wp:positionH>
                <wp:positionV relativeFrom="paragraph">
                  <wp:posOffset>2160271</wp:posOffset>
                </wp:positionV>
                <wp:extent cx="3517267" cy="695335"/>
                <wp:effectExtent l="1270" t="36830" r="27305" b="654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517267" cy="695335"/>
                          <a:chOff x="0" y="0"/>
                          <a:chExt cx="3124200" cy="695335"/>
                        </a:xfrm>
                      </wpg:grpSpPr>
                      <wps:wsp>
                        <wps:cNvPr id="61" name="Freeform: Shape 61"/>
                        <wps:cNvSpPr/>
                        <wps:spPr>
                          <a:xfrm>
                            <a:off x="0" y="390525"/>
                            <a:ext cx="3124200" cy="304810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0 h 304810"/>
                              <a:gd name="connsiteX1" fmla="*/ 1533525 w 3124200"/>
                              <a:gd name="connsiteY1" fmla="*/ 304800 h 304810"/>
                              <a:gd name="connsiteX2" fmla="*/ 3124200 w 3124200"/>
                              <a:gd name="connsiteY2" fmla="*/ 9525 h 30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4200" h="304810">
                                <a:moveTo>
                                  <a:pt x="0" y="0"/>
                                </a:moveTo>
                                <a:cubicBezTo>
                                  <a:pt x="506412" y="151606"/>
                                  <a:pt x="1012825" y="303213"/>
                                  <a:pt x="1533525" y="304800"/>
                                </a:cubicBezTo>
                                <a:cubicBezTo>
                                  <a:pt x="2054225" y="306388"/>
                                  <a:pt x="2860675" y="125413"/>
                                  <a:pt x="3124200" y="9525"/>
                                </a:cubicBezTo>
                              </a:path>
                            </a:pathLst>
                          </a:custGeom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 rot="10800000">
                            <a:off x="0" y="0"/>
                            <a:ext cx="3124200" cy="304810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0 h 304810"/>
                              <a:gd name="connsiteX1" fmla="*/ 1533525 w 3124200"/>
                              <a:gd name="connsiteY1" fmla="*/ 304800 h 304810"/>
                              <a:gd name="connsiteX2" fmla="*/ 3124200 w 3124200"/>
                              <a:gd name="connsiteY2" fmla="*/ 9525 h 30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4200" h="304810">
                                <a:moveTo>
                                  <a:pt x="0" y="0"/>
                                </a:moveTo>
                                <a:cubicBezTo>
                                  <a:pt x="506412" y="151606"/>
                                  <a:pt x="1012825" y="303213"/>
                                  <a:pt x="1533525" y="304800"/>
                                </a:cubicBezTo>
                                <a:cubicBezTo>
                                  <a:pt x="2054225" y="306388"/>
                                  <a:pt x="2860675" y="125413"/>
                                  <a:pt x="3124200" y="9525"/>
                                </a:cubicBezTo>
                              </a:path>
                            </a:pathLst>
                          </a:custGeom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A23D51" id="Group 60" o:spid="_x0000_s1026" style="position:absolute;left:0;text-align:left;margin-left:107.9pt;margin-top:170.1pt;width:276.95pt;height:54.75pt;rotation:90;z-index:251709440;mso-width-relative:margin" coordsize="31242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">
                <v:shape id="Freeform: Shape 61" o:spid="_x0000_s1027" style="position:absolute;top:3905;width:31242;height:3048;visibility:visible;mso-wrap-style:square;v-text-anchor:middle" coordsize="3124200,30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" path="m,c506412,151606,1012825,303213,1533525,304800,2054225,306388,2860675,125413,3124200,9525e" filled="f" strokecolor="#4f81bd [3204]">
                  <v:stroke endarrow="open"/>
                  <v:path arrowok="t" o:connecttype="custom" o:connectlocs="0,0;1533525,304800;3124200,9525" o:connectangles="0,0,0"/>
                </v:shape>
                <v:shape id="Freeform: Shape 62" o:spid="_x0000_s1028" style="position:absolute;width:31242;height:3048;rotation:180;visibility:visible;mso-wrap-style:square;v-text-anchor:middle" coordsize="3124200,30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" path="m,c506412,151606,1012825,303213,1533525,304800,2054225,306388,2860675,125413,3124200,9525e" filled="f" strokecolor="#4f81bd [3204]">
                  <v:stroke endarrow="open"/>
                  <v:path arrowok="t" o:connecttype="custom" o:connectlocs="0,0;1533525,304800;3124200,952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44566F6" wp14:editId="258BF131">
                <wp:simplePos x="0" y="0"/>
                <wp:positionH relativeFrom="column">
                  <wp:posOffset>1602740</wp:posOffset>
                </wp:positionH>
                <wp:positionV relativeFrom="paragraph">
                  <wp:posOffset>2180590</wp:posOffset>
                </wp:positionV>
                <wp:extent cx="3124200" cy="695335"/>
                <wp:effectExtent l="38100" t="0" r="76200" b="285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695335"/>
                          <a:chOff x="0" y="0"/>
                          <a:chExt cx="3124200" cy="695335"/>
                        </a:xfrm>
                      </wpg:grpSpPr>
                      <wps:wsp>
                        <wps:cNvPr id="57" name="Freeform: Shape 57"/>
                        <wps:cNvSpPr/>
                        <wps:spPr>
                          <a:xfrm>
                            <a:off x="0" y="390525"/>
                            <a:ext cx="3124200" cy="304810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0 h 304810"/>
                              <a:gd name="connsiteX1" fmla="*/ 1533525 w 3124200"/>
                              <a:gd name="connsiteY1" fmla="*/ 304800 h 304810"/>
                              <a:gd name="connsiteX2" fmla="*/ 3124200 w 3124200"/>
                              <a:gd name="connsiteY2" fmla="*/ 9525 h 30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4200" h="304810">
                                <a:moveTo>
                                  <a:pt x="0" y="0"/>
                                </a:moveTo>
                                <a:cubicBezTo>
                                  <a:pt x="506412" y="151606"/>
                                  <a:pt x="1012825" y="303213"/>
                                  <a:pt x="1533525" y="304800"/>
                                </a:cubicBezTo>
                                <a:cubicBezTo>
                                  <a:pt x="2054225" y="306388"/>
                                  <a:pt x="2860675" y="125413"/>
                                  <a:pt x="3124200" y="9525"/>
                                </a:cubicBezTo>
                              </a:path>
                            </a:pathLst>
                          </a:custGeom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 rot="10800000">
                            <a:off x="0" y="0"/>
                            <a:ext cx="3124200" cy="304810"/>
                          </a:xfrm>
                          <a:custGeom>
                            <a:avLst/>
                            <a:gdLst>
                              <a:gd name="connsiteX0" fmla="*/ 0 w 3124200"/>
                              <a:gd name="connsiteY0" fmla="*/ 0 h 304810"/>
                              <a:gd name="connsiteX1" fmla="*/ 1533525 w 3124200"/>
                              <a:gd name="connsiteY1" fmla="*/ 304800 h 304810"/>
                              <a:gd name="connsiteX2" fmla="*/ 3124200 w 3124200"/>
                              <a:gd name="connsiteY2" fmla="*/ 9525 h 30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4200" h="304810">
                                <a:moveTo>
                                  <a:pt x="0" y="0"/>
                                </a:moveTo>
                                <a:cubicBezTo>
                                  <a:pt x="506412" y="151606"/>
                                  <a:pt x="1012825" y="303213"/>
                                  <a:pt x="1533525" y="304800"/>
                                </a:cubicBezTo>
                                <a:cubicBezTo>
                                  <a:pt x="2054225" y="306388"/>
                                  <a:pt x="2860675" y="125413"/>
                                  <a:pt x="3124200" y="9525"/>
                                </a:cubicBezTo>
                              </a:path>
                            </a:pathLst>
                          </a:custGeom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896FB" id="Group 59" o:spid="_x0000_s1026" style="position:absolute;left:0;text-align:left;margin-left:126.2pt;margin-top:171.7pt;width:246pt;height:54.75pt;z-index:251707392" coordsize="31242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">
                <v:shape id="Freeform: Shape 57" o:spid="_x0000_s1027" style="position:absolute;top:3905;width:31242;height:3048;visibility:visible;mso-wrap-style:square;v-text-anchor:middle" coordsize="3124200,30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" path="m,c506412,151606,1012825,303213,1533525,304800,2054225,306388,2860675,125413,3124200,9525e" filled="f" strokecolor="#4f81bd [3204]">
                  <v:stroke endarrow="open"/>
                  <v:path arrowok="t" o:connecttype="custom" o:connectlocs="0,0;1533525,304800;3124200,9525" o:connectangles="0,0,0"/>
                </v:shape>
                <v:shape id="Freeform: Shape 58" o:spid="_x0000_s1028" style="position:absolute;width:31242;height:3048;rotation:180;visibility:visible;mso-wrap-style:square;v-text-anchor:middle" coordsize="3124200,30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" path="m,c506412,151606,1012825,303213,1533525,304800,2054225,306388,2860675,125413,3124200,9525e" filled="f" strokecolor="#4f81bd [3204]">
                  <v:stroke endarrow="open"/>
                  <v:path arrowok="t" o:connecttype="custom" o:connectlocs="0,0;1533525,304800;3124200,9525" o:connectangles="0,0,0"/>
                </v:shape>
              </v:group>
            </w:pict>
          </mc:Fallback>
        </mc:AlternateContent>
      </w:r>
      <w:r w:rsidR="007E5D45">
        <w:rPr>
          <w:noProof/>
        </w:rPr>
        <w:drawing>
          <wp:inline distT="0" distB="0" distL="0" distR="0" wp14:anchorId="221CB812" wp14:editId="42CE5B63">
            <wp:extent cx="5486400" cy="4972050"/>
            <wp:effectExtent l="0" t="57150" r="0" b="114300"/>
            <wp:docPr id="39" name="Diagram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7289FC8B" w14:textId="77777777" w:rsidR="00066C5B" w:rsidRDefault="00066C5B" w:rsidP="00066C5B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كاربر به محتوا</w:t>
      </w:r>
    </w:p>
    <w:p w14:paraId="32AA4BF2" w14:textId="77777777" w:rsidR="00066C5B" w:rsidRDefault="00C22223" w:rsidP="00066C5B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تعيين دسترسي به هر محتوا متناسب با رده سنّي و مشاهدات قبلي</w:t>
      </w:r>
    </w:p>
    <w:p w14:paraId="4A3048AC" w14:textId="77777777" w:rsidR="00C22223" w:rsidRDefault="00C22223" w:rsidP="00066C5B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تعيين دسترسي به هر دسته متناسب با رده سنّي</w:t>
      </w:r>
    </w:p>
    <w:p w14:paraId="3960CC72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محتوا به كاربر</w:t>
      </w:r>
    </w:p>
    <w:p w14:paraId="519002B6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گزارش محتواهاي مشاهده شده</w:t>
      </w:r>
    </w:p>
    <w:p w14:paraId="1CC4DD08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كاربر به مشاركت</w:t>
      </w:r>
    </w:p>
    <w:p w14:paraId="47603860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مشخصات كاربري كه مشاركت را به انجام رسانده</w:t>
      </w:r>
    </w:p>
    <w:p w14:paraId="515F84C1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مشاركت به كاربر</w:t>
      </w:r>
    </w:p>
    <w:p w14:paraId="5874BDB3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گزارش مشاركت‌هاي كاربر به عنوان امتياز</w:t>
      </w:r>
    </w:p>
    <w:p w14:paraId="119E50D9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كاربر به تنظيمات</w:t>
      </w:r>
    </w:p>
    <w:p w14:paraId="01905FFD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آمار و اطلاعات كاربران و ميزان استفاده از نرم‌افزار</w:t>
      </w:r>
    </w:p>
    <w:p w14:paraId="1ABF2782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تنظيمات به كاربر</w:t>
      </w:r>
    </w:p>
    <w:p w14:paraId="325B5B5A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تعيين محدوديت‌هاي دسترسي متناسب با سنّ</w:t>
      </w:r>
    </w:p>
    <w:p w14:paraId="75CC68B7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محتوا به مشاركت</w:t>
      </w:r>
    </w:p>
    <w:p w14:paraId="3DDA34F2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ارائه كد محتوا براي ثبت مشاركت‌ها</w:t>
      </w:r>
    </w:p>
    <w:p w14:paraId="772DFEE7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مشاركت به محتوا</w:t>
      </w:r>
    </w:p>
    <w:p w14:paraId="3A98DFB3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آثار ارسالي براي هر محتوا</w:t>
      </w:r>
    </w:p>
    <w:p w14:paraId="15CAB291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امتيازهاي داده شده به هر محتوا</w:t>
      </w:r>
    </w:p>
    <w:p w14:paraId="1C3124AB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لايك‌هاي هر محتوا</w:t>
      </w:r>
    </w:p>
    <w:p w14:paraId="24586C3F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تعداد دانلود هر محتوا</w:t>
      </w:r>
    </w:p>
    <w:p w14:paraId="6F3D623C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نظرات ثبت شده براي هر محتوا</w:t>
      </w:r>
    </w:p>
    <w:p w14:paraId="20EE7E3A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محتوا به تنظيمات</w:t>
      </w:r>
    </w:p>
    <w:p w14:paraId="786D363B" w14:textId="77777777" w:rsidR="00C22223" w:rsidRDefault="00C22223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آمار و اطلاعات محتواها و دسته‌ها</w:t>
      </w:r>
    </w:p>
    <w:p w14:paraId="10C67A5C" w14:textId="77777777" w:rsidR="0026068F" w:rsidRDefault="0026068F" w:rsidP="0026068F">
      <w:pPr>
        <w:widowControl/>
        <w:spacing w:after="200" w:line="276" w:lineRule="auto"/>
        <w:ind w:firstLine="0"/>
        <w:jc w:val="center"/>
      </w:pPr>
    </w:p>
    <w:p w14:paraId="2950D7E4" w14:textId="77777777" w:rsidR="0026068F" w:rsidRDefault="0026068F" w:rsidP="0026068F">
      <w:pPr>
        <w:widowControl/>
        <w:spacing w:after="200" w:line="276" w:lineRule="auto"/>
        <w:ind w:firstLine="0"/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0194BE6F" wp14:editId="425A5728">
            <wp:extent cx="6299200" cy="5452745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0FB6" w14:textId="77777777" w:rsidR="0026068F" w:rsidRDefault="0026068F" w:rsidP="0026068F">
      <w:pPr>
        <w:widowControl/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14:paraId="7BA27056" w14:textId="77777777" w:rsidR="00C22223" w:rsidRDefault="00C22223" w:rsidP="00C22223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تنظيمات به محتوا</w:t>
      </w:r>
    </w:p>
    <w:p w14:paraId="21BC8E6D" w14:textId="77777777" w:rsidR="00C22223" w:rsidRDefault="001C64E2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مديريت دسترسي هر رده سني به دسته و محتوا</w:t>
      </w:r>
    </w:p>
    <w:p w14:paraId="59B0B6C0" w14:textId="77777777" w:rsidR="001C64E2" w:rsidRDefault="001C64E2" w:rsidP="00C22223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تنظيم محل نمايش هر دسته يا محتوا</w:t>
      </w:r>
    </w:p>
    <w:p w14:paraId="6B5FC4B4" w14:textId="77777777" w:rsidR="001C64E2" w:rsidRDefault="001C64E2" w:rsidP="001C64E2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مشاركت به تنظيمات</w:t>
      </w:r>
    </w:p>
    <w:p w14:paraId="540A2F3E" w14:textId="77777777" w:rsidR="001C64E2" w:rsidRDefault="001C64E2" w:rsidP="001C64E2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آمار و اطلاعات آثار ارسالي، نظرات، امتيازها و لايك‌ها</w:t>
      </w:r>
    </w:p>
    <w:p w14:paraId="25C32F1F" w14:textId="77777777" w:rsidR="001C64E2" w:rsidRDefault="001C64E2" w:rsidP="001C64E2">
      <w:pPr>
        <w:pStyle w:val="ListParagraph"/>
        <w:numPr>
          <w:ilvl w:val="0"/>
          <w:numId w:val="33"/>
        </w:numPr>
        <w:tabs>
          <w:tab w:val="left" w:pos="7226"/>
        </w:tabs>
      </w:pPr>
      <w:r>
        <w:rPr>
          <w:rFonts w:hint="cs"/>
          <w:rtl/>
        </w:rPr>
        <w:t>تنظيمات به مشاركت</w:t>
      </w:r>
    </w:p>
    <w:p w14:paraId="4BF38AAF" w14:textId="77777777" w:rsidR="001C64E2" w:rsidRDefault="00CB0726" w:rsidP="001C64E2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تعيين محدوديت‌هاي ارسال آثار؛ زماني، رده سني، نوع محتوا</w:t>
      </w:r>
    </w:p>
    <w:p w14:paraId="591C2DEB" w14:textId="77777777" w:rsidR="00CB0726" w:rsidRDefault="00CB0726" w:rsidP="001C64E2">
      <w:pPr>
        <w:pStyle w:val="ListParagraph"/>
        <w:numPr>
          <w:ilvl w:val="1"/>
          <w:numId w:val="33"/>
        </w:numPr>
        <w:tabs>
          <w:tab w:val="left" w:pos="7226"/>
        </w:tabs>
      </w:pPr>
      <w:r>
        <w:rPr>
          <w:rFonts w:hint="cs"/>
          <w:rtl/>
        </w:rPr>
        <w:t>تعيين محدوديت‌هاي ثبت نظر، امتياز و لايك</w:t>
      </w:r>
    </w:p>
    <w:p w14:paraId="291A821D" w14:textId="77777777" w:rsidR="00D64A70" w:rsidRDefault="00D64A70" w:rsidP="00D64A70">
      <w:pPr>
        <w:pStyle w:val="Heading1"/>
        <w:rPr>
          <w:rtl/>
        </w:rPr>
      </w:pPr>
      <w:r>
        <w:rPr>
          <w:rFonts w:hint="cs"/>
          <w:rtl/>
        </w:rPr>
        <w:t>جمع‌بندي</w:t>
      </w:r>
    </w:p>
    <w:p w14:paraId="78FE6208" w14:textId="77777777" w:rsidR="00D64A70" w:rsidRDefault="00D64A70" w:rsidP="00D64A70">
      <w:pPr>
        <w:rPr>
          <w:rtl/>
        </w:rPr>
      </w:pPr>
      <w:r>
        <w:rPr>
          <w:rFonts w:hint="cs"/>
          <w:rtl/>
        </w:rPr>
        <w:t>در يك نگاه اجمالي، بايستي چهار نرم‌افزار نوشته شود، چهار وب‌سرويس، چهار ابزار كه كاملاً مستقل از هم طراحي و مديريت مي‌شوند. ديتابيس‌ها و پايگاه‌هاي داده مستقل دارند، نشاني‌هاي متفاوت، حتي ممكن است روي سرورهاي متفاوتي هم سوار شوند. لازم هم نيست با زبان‌هاي برنامه‌نويسي يكساني هم طراحي شوند.</w:t>
      </w:r>
    </w:p>
    <w:p w14:paraId="5203C265" w14:textId="77777777" w:rsidR="00D64A70" w:rsidRDefault="00D64A70" w:rsidP="00D64A70">
      <w:pPr>
        <w:rPr>
          <w:rtl/>
        </w:rPr>
      </w:pPr>
      <w:r>
        <w:rPr>
          <w:rFonts w:hint="cs"/>
          <w:rtl/>
        </w:rPr>
        <w:t xml:space="preserve">هر ابزار ورودي‌ها و خروجي‌هاي مشخصي دارد كه به صورت اجمالي و خلاصه در بخش قبلي توصيف شدند. ارتباط ميان اين نرم‌افزارها از طريق </w:t>
      </w:r>
      <w:r>
        <w:t>API</w:t>
      </w:r>
      <w:r>
        <w:rPr>
          <w:rFonts w:hint="cs"/>
          <w:rtl/>
        </w:rPr>
        <w:t xml:space="preserve">هايي فراهم مي‌شود كه به صورت تفصيلي و كامل در طرح‌هاي بعدي </w:t>
      </w:r>
      <w:r w:rsidR="007F2706">
        <w:rPr>
          <w:rFonts w:hint="cs"/>
          <w:rtl/>
        </w:rPr>
        <w:t xml:space="preserve">معرفي </w:t>
      </w:r>
      <w:r>
        <w:rPr>
          <w:rFonts w:hint="cs"/>
          <w:rtl/>
        </w:rPr>
        <w:t>مي‌گردند.</w:t>
      </w:r>
    </w:p>
    <w:p w14:paraId="75456F56" w14:textId="77777777" w:rsidR="007F2706" w:rsidRDefault="00943F0E" w:rsidP="00D64A70">
      <w:pPr>
        <w:rPr>
          <w:rtl/>
        </w:rPr>
      </w:pPr>
      <w:r>
        <w:rPr>
          <w:rFonts w:hint="cs"/>
          <w:rtl/>
        </w:rPr>
        <w:t>نرم‌افزار ورود اطلاعات نيز مي‌تواند به تفكيك هر چهار سامانه طراحي شود و نيازي نيست يك نرم‌افزار براي مديريت اطلاعات يكپارچه توليد كنيم. يعني نرم‌افزاري كه براي مديريت محتوا و دسته‌ها استفاده مي‌شود كاملاً مستقل از نرم‌افزار مديريت كاربران و تنظيمات سامانه باشد.</w:t>
      </w:r>
    </w:p>
    <w:p w14:paraId="03CD1D7F" w14:textId="77777777" w:rsidR="00943F0E" w:rsidRDefault="00943F0E" w:rsidP="00D64A70">
      <w:pPr>
        <w:rPr>
          <w:rtl/>
        </w:rPr>
      </w:pPr>
      <w:r>
        <w:rPr>
          <w:rFonts w:hint="cs"/>
          <w:rtl/>
        </w:rPr>
        <w:t xml:space="preserve">اما </w:t>
      </w:r>
      <w:r>
        <w:t>App</w:t>
      </w:r>
      <w:r>
        <w:rPr>
          <w:rFonts w:hint="cs"/>
          <w:rtl/>
        </w:rPr>
        <w:t xml:space="preserve"> يا همان نرم‌افزار نهايي كه كاربر با آن كار مي‌كند، يك ابزار يكپارچه است كه با تمام </w:t>
      </w:r>
      <w:r>
        <w:t>API</w:t>
      </w:r>
      <w:r>
        <w:rPr>
          <w:rFonts w:hint="cs"/>
          <w:rtl/>
        </w:rPr>
        <w:t>هاي اين چهار سرويس ارتباط دارد و داده‌ها را ارسال و دريافت مي‌كند. مي‌توان به صورت مستقل براي اندرويد، اپل و حتي نسخه وب اپليكيشن‌هايي طراحي كرد. هر نرم‌افزار را هم برنامه‌نويس متفاوتي مي‌تواند بنويسد.</w:t>
      </w:r>
    </w:p>
    <w:p w14:paraId="6EF1504C" w14:textId="77777777" w:rsidR="0026068F" w:rsidRDefault="00943F0E" w:rsidP="00D64A70">
      <w:pPr>
        <w:rPr>
          <w:rtl/>
        </w:rPr>
      </w:pPr>
      <w:r>
        <w:rPr>
          <w:rFonts w:hint="cs"/>
          <w:rtl/>
        </w:rPr>
        <w:t>درس، بنر، پويش، مسابقه،‌ آزمون و هر چه بعدتر به نظر برسد، همه نوعي دسته يا محتوا خواهند بود كه با تغيير تنظيمات مختصّ به هر كدام، در سرويس محتوا تعريف مي‌شوند.</w:t>
      </w:r>
      <w:r w:rsidR="0026068F">
        <w:rPr>
          <w:rFonts w:hint="cs"/>
          <w:rtl/>
        </w:rPr>
        <w:t xml:space="preserve"> اما اين‌كه هر محتوا و يا دسته مربوط به آن بايد در كجا نمايش داده شود، يا در كدام سامانه و براي چه رده سنّي، اين اطلاعات در بخش تنظيمات كه يك سرويس مستقل است مشخص خواهد شد.</w:t>
      </w:r>
    </w:p>
    <w:p w14:paraId="3AA27888" w14:textId="77777777" w:rsidR="00CD47C8" w:rsidRDefault="0026068F" w:rsidP="00D64A70">
      <w:pPr>
        <w:rPr>
          <w:rtl/>
        </w:rPr>
      </w:pPr>
      <w:r>
        <w:rPr>
          <w:rFonts w:hint="cs"/>
          <w:rtl/>
        </w:rPr>
        <w:t xml:space="preserve">اين معماري پيشنهادي بسيار ساده و در دسترس است؛ به سرعت و به راحتي قابل طراحي و توليد. </w:t>
      </w:r>
      <w:r w:rsidRPr="0026068F">
        <w:rPr>
          <w:rFonts w:ascii="Cambria Math" w:hAnsi="Cambria Math" w:cs="Cambria Math" w:hint="cs"/>
          <w:position w:val="-6"/>
          <w:rtl/>
        </w:rPr>
        <w:t>❶</w:t>
      </w:r>
      <w:r>
        <w:rPr>
          <w:rFonts w:hint="cs"/>
          <w:rtl/>
        </w:rPr>
        <w:t xml:space="preserve"> در گام اول همين </w:t>
      </w:r>
      <w:r w:rsidR="00CD47C8">
        <w:rPr>
          <w:rFonts w:hint="cs"/>
          <w:rtl/>
        </w:rPr>
        <w:t xml:space="preserve">نوشته </w:t>
      </w:r>
      <w:r>
        <w:rPr>
          <w:rFonts w:hint="cs"/>
          <w:rtl/>
        </w:rPr>
        <w:t xml:space="preserve">مختصر به تصويب مي‌رسد و اصلاح مي‌شود. </w:t>
      </w:r>
      <w:r w:rsidRPr="0026068F">
        <w:rPr>
          <w:rFonts w:ascii="Cambria Math" w:hAnsi="Cambria Math" w:cs="Cambria Math" w:hint="cs"/>
          <w:position w:val="-6"/>
          <w:rtl/>
        </w:rPr>
        <w:t>❷</w:t>
      </w:r>
      <w:r>
        <w:rPr>
          <w:rFonts w:hint="cs"/>
          <w:rtl/>
        </w:rPr>
        <w:t xml:space="preserve"> جزئيّات هر سرويس تعيين خواهد شد. </w:t>
      </w:r>
      <w:r w:rsidRPr="0026068F">
        <w:rPr>
          <w:rFonts w:ascii="Cambria Math" w:hAnsi="Cambria Math" w:cs="Cambria Math" w:hint="cs"/>
          <w:position w:val="-6"/>
          <w:rtl/>
        </w:rPr>
        <w:t>❸</w:t>
      </w:r>
      <w:r>
        <w:rPr>
          <w:rFonts w:hint="cs"/>
          <w:rtl/>
        </w:rPr>
        <w:t xml:space="preserve"> ساختار پايگاه داده</w:t>
      </w:r>
      <w:r w:rsidR="00CD47C8">
        <w:rPr>
          <w:rFonts w:hint="cs"/>
          <w:rtl/>
        </w:rPr>
        <w:t xml:space="preserve"> (ديتابيس)</w:t>
      </w:r>
      <w:r>
        <w:rPr>
          <w:rFonts w:hint="cs"/>
          <w:rtl/>
        </w:rPr>
        <w:t xml:space="preserve"> هر سرويس طراحي مي‌شود. </w:t>
      </w:r>
      <w:r w:rsidRPr="0026068F">
        <w:rPr>
          <w:rFonts w:ascii="Cambria Math" w:hAnsi="Cambria Math" w:cs="Cambria Math" w:hint="cs"/>
          <w:position w:val="-6"/>
          <w:rtl/>
        </w:rPr>
        <w:t>❹</w:t>
      </w:r>
      <w:r>
        <w:rPr>
          <w:rFonts w:hint="cs"/>
          <w:rtl/>
        </w:rPr>
        <w:t xml:space="preserve"> برنامه‌نويس كار خود را آغاز كرده و هر سرويس به صورت مستقل نوشته مي‌شود. </w:t>
      </w:r>
      <w:r w:rsidRPr="0026068F">
        <w:rPr>
          <w:rFonts w:ascii="Cambria Math" w:hAnsi="Cambria Math" w:cs="Cambria Math" w:hint="cs"/>
          <w:position w:val="-6"/>
          <w:rtl/>
        </w:rPr>
        <w:t>❺</w:t>
      </w:r>
      <w:r>
        <w:rPr>
          <w:rFonts w:hint="cs"/>
          <w:rtl/>
        </w:rPr>
        <w:t xml:space="preserve"> نرم‌افزار نهايي نيز براي استفاده از اين سرويس‌ها طراحي مي‌گردد.</w:t>
      </w:r>
    </w:p>
    <w:p w14:paraId="05F6DC3E" w14:textId="77777777" w:rsidR="00943F0E" w:rsidRDefault="00CD47C8" w:rsidP="00D64A70">
      <w:pPr>
        <w:rPr>
          <w:rFonts w:ascii="ALLAH" w:hAnsi="ALLAH"/>
          <w:rtl/>
        </w:rPr>
      </w:pPr>
      <w:r>
        <w:rPr>
          <w:rFonts w:hint="cs"/>
          <w:rtl/>
        </w:rPr>
        <w:t>اما با توجه به موجود بودن نسخه قبلي از نرم‌افزار، نياز است پيش از هر اقدامي، يك تحليل از آن صورت بگيرد و امكاناتي كه مي‌توان براي سامانه جديد حفظ كرد مشخص گردد. در راستاي كاهش هزينه و زمان.</w:t>
      </w:r>
      <w:r w:rsidR="0026068F">
        <w:rPr>
          <w:rFonts w:hint="cs"/>
          <w:rtl/>
        </w:rPr>
        <w:t xml:space="preserve"> </w:t>
      </w:r>
      <w:r w:rsidR="00016F2A">
        <w:rPr>
          <w:rFonts w:ascii="ALLAH" w:hAnsi="ALLAH"/>
        </w:rPr>
        <w:sym w:font="Wingdings" w:char="F050"/>
      </w:r>
    </w:p>
    <w:p w14:paraId="6A6BDA0A" w14:textId="77777777" w:rsidR="00D07236" w:rsidRDefault="00D07236" w:rsidP="00D07236">
      <w:pPr>
        <w:spacing w:before="480" w:after="0"/>
        <w:jc w:val="right"/>
        <w:rPr>
          <w:rFonts w:ascii="ALLAH" w:hAnsi="ALLAH"/>
          <w:rtl/>
        </w:rPr>
      </w:pPr>
      <w:r>
        <w:rPr>
          <w:rFonts w:ascii="ALLAH" w:hAnsi="ALLAH" w:hint="cs"/>
          <w:rtl/>
        </w:rPr>
        <w:t>سيدمهدي موسوي موشَّح</w:t>
      </w:r>
    </w:p>
    <w:p w14:paraId="46988F38" w14:textId="77777777" w:rsidR="00D07236" w:rsidRPr="00D64A70" w:rsidRDefault="00D07236" w:rsidP="00D07236">
      <w:pPr>
        <w:jc w:val="right"/>
        <w:rPr>
          <w:rFonts w:hint="cs"/>
          <w:rtl/>
        </w:rPr>
      </w:pPr>
      <w:r>
        <w:rPr>
          <w:rFonts w:ascii="ALLAH" w:hAnsi="ALLAH" w:hint="cs"/>
          <w:rtl/>
        </w:rPr>
        <w:t>23 ذ</w:t>
      </w:r>
      <w:r w:rsidR="00351025">
        <w:rPr>
          <w:rFonts w:ascii="ALLAH" w:hAnsi="ALLAH" w:hint="cs"/>
          <w:rtl/>
        </w:rPr>
        <w:t>ي‌</w:t>
      </w:r>
      <w:bookmarkStart w:id="0" w:name="_GoBack"/>
      <w:bookmarkEnd w:id="0"/>
      <w:r>
        <w:rPr>
          <w:rFonts w:ascii="ALLAH" w:hAnsi="ALLAH" w:hint="cs"/>
          <w:rtl/>
        </w:rPr>
        <w:t>الحجّة سنه 1444 هـ ق - قم المقدّسة</w:t>
      </w:r>
    </w:p>
    <w:sectPr w:rsidR="00D07236" w:rsidRPr="00D64A70" w:rsidSect="00024D73">
      <w:footerReference w:type="default" r:id="rId48"/>
      <w:headerReference w:type="first" r:id="rId49"/>
      <w:footerReference w:type="first" r:id="rId50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496DF" w14:textId="77777777" w:rsidR="002279D0" w:rsidRDefault="002279D0" w:rsidP="00024D73">
      <w:pPr>
        <w:spacing w:after="0" w:line="240" w:lineRule="auto"/>
      </w:pPr>
      <w:r>
        <w:separator/>
      </w:r>
    </w:p>
  </w:endnote>
  <w:endnote w:type="continuationSeparator" w:id="0">
    <w:p w14:paraId="76AA238F" w14:textId="77777777" w:rsidR="002279D0" w:rsidRDefault="002279D0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LLAH">
    <w:panose1 w:val="00000000000000000000"/>
    <w:charset w:val="00"/>
    <w:family w:val="auto"/>
    <w:pitch w:val="variable"/>
    <w:sig w:usb0="A00002AF" w:usb1="500078FB" w:usb2="00000000" w:usb3="00000000" w:csb0="0000019F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00E6C" w14:textId="77777777" w:rsidR="00FE173B" w:rsidRPr="0069700C" w:rsidRDefault="00FE173B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69700C">
      <w:rPr>
        <w:rFonts w:ascii="Vazir FD" w:hAnsi="Vazir FD" w:cs="Vazir FD"/>
        <w:noProof/>
        <w:sz w:val="28"/>
        <w:szCs w:val="36"/>
        <w:rtl/>
      </w:rPr>
      <w:drawing>
        <wp:anchor distT="0" distB="0" distL="114300" distR="114300" simplePos="0" relativeHeight="251659264" behindDoc="1" locked="0" layoutInCell="1" allowOverlap="1" wp14:anchorId="599ABE0F" wp14:editId="207A2A3B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700C">
      <w:rPr>
        <w:rFonts w:ascii="Vazir FD" w:hAnsi="Vazir FD" w:cs="Vazir FD"/>
        <w:sz w:val="28"/>
        <w:szCs w:val="36"/>
        <w:rtl/>
      </w:rPr>
      <w:fldChar w:fldCharType="begin"/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</w:rPr>
      <w:instrText>PAGE  \* Arabic</w:instrText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  <w:rtl/>
      </w:rPr>
      <w:fldChar w:fldCharType="separate"/>
    </w:r>
    <w:r w:rsidR="00AF0164" w:rsidRPr="0069700C">
      <w:rPr>
        <w:rFonts w:ascii="Vazir FD" w:hAnsi="Vazir FD" w:cs="Vazir FD"/>
        <w:noProof/>
        <w:sz w:val="28"/>
        <w:szCs w:val="36"/>
        <w:rtl/>
      </w:rPr>
      <w:t>2</w:t>
    </w:r>
    <w:r w:rsidRPr="0069700C">
      <w:rPr>
        <w:rFonts w:ascii="Vazir FD" w:hAnsi="Vazir FD" w:cs="Vazir FD"/>
        <w:sz w:val="28"/>
        <w:szCs w:val="36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EBA6B" w14:textId="37A572FB"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997602">
      <w:rPr>
        <w:rFonts w:ascii="Tunga" w:hAnsi="Tunga" w:cs="Times New Roman"/>
        <w:noProof/>
        <w:sz w:val="16"/>
        <w:szCs w:val="16"/>
        <w:rtl/>
      </w:rPr>
      <w:t>بررسي ماهك</w:t>
    </w:r>
    <w:r w:rsidR="00997602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5AEF3" w14:textId="77777777" w:rsidR="002279D0" w:rsidRDefault="002279D0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1AB3D545" w14:textId="77777777" w:rsidR="002279D0" w:rsidRDefault="002279D0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11D2A" w14:textId="77777777"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14:paraId="4CB8C207" w14:textId="77777777"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09B2D8AD" wp14:editId="2D2F2404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3543BDB"/>
    <w:multiLevelType w:val="multilevel"/>
    <w:tmpl w:val="05B66F0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sz w:val="22"/>
        <w:szCs w:val="22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sz w:val="18"/>
        <w:szCs w:val="22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sz w:val="18"/>
        <w:szCs w:val="22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46056865"/>
    <w:multiLevelType w:val="multilevel"/>
    <w:tmpl w:val="1504A7B2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sz w:val="22"/>
        <w:szCs w:val="22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Lotus" w:hAnsi="Lotus" w:cs="Lotus" w:hint="cs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Lotus" w:hAnsi="Lotus" w:cs="Lotus" w:hint="cs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54F92DDE"/>
    <w:multiLevelType w:val="multilevel"/>
    <w:tmpl w:val="05B66F0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sz w:val="22"/>
        <w:szCs w:val="22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sz w:val="18"/>
        <w:szCs w:val="22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sz w:val="18"/>
        <w:szCs w:val="22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59420B40"/>
    <w:multiLevelType w:val="multilevel"/>
    <w:tmpl w:val="05B66F0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sz w:val="22"/>
        <w:szCs w:val="22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sz w:val="18"/>
        <w:szCs w:val="22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sz w:val="18"/>
        <w:szCs w:val="22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8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9" w15:restartNumberingAfterBreak="0">
    <w:nsid w:val="6920341C"/>
    <w:multiLevelType w:val="multilevel"/>
    <w:tmpl w:val="05B66F0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sz w:val="22"/>
        <w:szCs w:val="22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sz w:val="18"/>
        <w:szCs w:val="22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sz w:val="18"/>
        <w:szCs w:val="22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C971A72"/>
    <w:multiLevelType w:val="multilevel"/>
    <w:tmpl w:val="05B66F04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sz w:val="22"/>
        <w:szCs w:val="22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sz w:val="18"/>
        <w:szCs w:val="22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sz w:val="18"/>
        <w:szCs w:val="22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Lotus" w:hAnsi="Lotus" w:cs="Lotus" w:hint="cs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Lotus" w:hAnsi="Lotus" w:cs="Lotus" w:hint="cs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Lotus" w:hAnsi="Lotus" w:cs="Lotus" w:hint="cs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3"/>
  </w:num>
  <w:num w:numId="5">
    <w:abstractNumId w:val="16"/>
  </w:num>
  <w:num w:numId="6">
    <w:abstractNumId w:val="14"/>
  </w:num>
  <w:num w:numId="7">
    <w:abstractNumId w:val="21"/>
  </w:num>
  <w:num w:numId="8">
    <w:abstractNumId w:val="12"/>
  </w:num>
  <w:num w:numId="9">
    <w:abstractNumId w:val="32"/>
  </w:num>
  <w:num w:numId="10">
    <w:abstractNumId w:val="0"/>
  </w:num>
  <w:num w:numId="11">
    <w:abstractNumId w:val="24"/>
  </w:num>
  <w:num w:numId="12">
    <w:abstractNumId w:val="8"/>
  </w:num>
  <w:num w:numId="13">
    <w:abstractNumId w:val="13"/>
  </w:num>
  <w:num w:numId="14">
    <w:abstractNumId w:val="31"/>
  </w:num>
  <w:num w:numId="15">
    <w:abstractNumId w:val="7"/>
  </w:num>
  <w:num w:numId="16">
    <w:abstractNumId w:val="11"/>
  </w:num>
  <w:num w:numId="17">
    <w:abstractNumId w:val="27"/>
  </w:num>
  <w:num w:numId="18">
    <w:abstractNumId w:val="4"/>
  </w:num>
  <w:num w:numId="19">
    <w:abstractNumId w:val="17"/>
  </w:num>
  <w:num w:numId="20">
    <w:abstractNumId w:val="2"/>
  </w:num>
  <w:num w:numId="21">
    <w:abstractNumId w:val="28"/>
  </w:num>
  <w:num w:numId="22">
    <w:abstractNumId w:val="20"/>
  </w:num>
  <w:num w:numId="23">
    <w:abstractNumId w:val="10"/>
  </w:num>
  <w:num w:numId="24">
    <w:abstractNumId w:val="25"/>
  </w:num>
  <w:num w:numId="25">
    <w:abstractNumId w:val="18"/>
  </w:num>
  <w:num w:numId="26">
    <w:abstractNumId w:val="9"/>
  </w:num>
  <w:num w:numId="27">
    <w:abstractNumId w:val="22"/>
  </w:num>
  <w:num w:numId="28">
    <w:abstractNumId w:val="19"/>
  </w:num>
  <w:num w:numId="29">
    <w:abstractNumId w:val="23"/>
  </w:num>
  <w:num w:numId="30">
    <w:abstractNumId w:val="29"/>
  </w:num>
  <w:num w:numId="31">
    <w:abstractNumId w:val="6"/>
  </w:num>
  <w:num w:numId="32">
    <w:abstractNumId w:val="2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B0"/>
    <w:rsid w:val="00000ADD"/>
    <w:rsid w:val="00007FC6"/>
    <w:rsid w:val="000111BD"/>
    <w:rsid w:val="00011D5C"/>
    <w:rsid w:val="00012240"/>
    <w:rsid w:val="00016F2A"/>
    <w:rsid w:val="00022CDC"/>
    <w:rsid w:val="00024D73"/>
    <w:rsid w:val="00043A29"/>
    <w:rsid w:val="00063A0A"/>
    <w:rsid w:val="000652A9"/>
    <w:rsid w:val="00066C5B"/>
    <w:rsid w:val="00066E23"/>
    <w:rsid w:val="00076387"/>
    <w:rsid w:val="00076656"/>
    <w:rsid w:val="000A5D89"/>
    <w:rsid w:val="000B6E36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35277"/>
    <w:rsid w:val="001424D6"/>
    <w:rsid w:val="00147FC0"/>
    <w:rsid w:val="00150689"/>
    <w:rsid w:val="00150E05"/>
    <w:rsid w:val="00151AE1"/>
    <w:rsid w:val="0015710D"/>
    <w:rsid w:val="001604D5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C64E2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146D"/>
    <w:rsid w:val="0022589C"/>
    <w:rsid w:val="00226657"/>
    <w:rsid w:val="002279D0"/>
    <w:rsid w:val="00234B7D"/>
    <w:rsid w:val="00243A4E"/>
    <w:rsid w:val="0025375C"/>
    <w:rsid w:val="002543B2"/>
    <w:rsid w:val="0026068F"/>
    <w:rsid w:val="00261DD5"/>
    <w:rsid w:val="0027100D"/>
    <w:rsid w:val="00274ED3"/>
    <w:rsid w:val="00274F26"/>
    <w:rsid w:val="002811DC"/>
    <w:rsid w:val="00281F49"/>
    <w:rsid w:val="0028446E"/>
    <w:rsid w:val="00291B1F"/>
    <w:rsid w:val="00294874"/>
    <w:rsid w:val="002A008B"/>
    <w:rsid w:val="002A333F"/>
    <w:rsid w:val="002A5E6B"/>
    <w:rsid w:val="002B0078"/>
    <w:rsid w:val="002B2413"/>
    <w:rsid w:val="002B6F70"/>
    <w:rsid w:val="002C5590"/>
    <w:rsid w:val="002E07AC"/>
    <w:rsid w:val="002E54E2"/>
    <w:rsid w:val="002F150D"/>
    <w:rsid w:val="003106A2"/>
    <w:rsid w:val="00322A87"/>
    <w:rsid w:val="0032771C"/>
    <w:rsid w:val="00334443"/>
    <w:rsid w:val="00337A8B"/>
    <w:rsid w:val="00340335"/>
    <w:rsid w:val="003413D8"/>
    <w:rsid w:val="00346D73"/>
    <w:rsid w:val="0034744E"/>
    <w:rsid w:val="00351025"/>
    <w:rsid w:val="003513D5"/>
    <w:rsid w:val="00361C88"/>
    <w:rsid w:val="00366907"/>
    <w:rsid w:val="0037295B"/>
    <w:rsid w:val="003779EC"/>
    <w:rsid w:val="0038264F"/>
    <w:rsid w:val="003831EE"/>
    <w:rsid w:val="003B5D24"/>
    <w:rsid w:val="003C07FC"/>
    <w:rsid w:val="003C5537"/>
    <w:rsid w:val="003F2473"/>
    <w:rsid w:val="003F611D"/>
    <w:rsid w:val="00402249"/>
    <w:rsid w:val="0042168C"/>
    <w:rsid w:val="004260D2"/>
    <w:rsid w:val="004279D1"/>
    <w:rsid w:val="00431E48"/>
    <w:rsid w:val="00436FEF"/>
    <w:rsid w:val="00442374"/>
    <w:rsid w:val="00444B0E"/>
    <w:rsid w:val="00446D68"/>
    <w:rsid w:val="004522E2"/>
    <w:rsid w:val="004527E0"/>
    <w:rsid w:val="00470570"/>
    <w:rsid w:val="00476DCD"/>
    <w:rsid w:val="00480849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B4FC5"/>
    <w:rsid w:val="004C330F"/>
    <w:rsid w:val="004C5F26"/>
    <w:rsid w:val="004D291C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52140"/>
    <w:rsid w:val="0055361C"/>
    <w:rsid w:val="005649A1"/>
    <w:rsid w:val="005713CF"/>
    <w:rsid w:val="005719E0"/>
    <w:rsid w:val="005748F1"/>
    <w:rsid w:val="00580FA4"/>
    <w:rsid w:val="00584632"/>
    <w:rsid w:val="005932A9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3007A"/>
    <w:rsid w:val="00642D66"/>
    <w:rsid w:val="006448A1"/>
    <w:rsid w:val="00644902"/>
    <w:rsid w:val="00646323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2A5E"/>
    <w:rsid w:val="00694091"/>
    <w:rsid w:val="00694A94"/>
    <w:rsid w:val="00696E2B"/>
    <w:rsid w:val="0069700C"/>
    <w:rsid w:val="006A043E"/>
    <w:rsid w:val="006B24A1"/>
    <w:rsid w:val="006C5FDB"/>
    <w:rsid w:val="006E111A"/>
    <w:rsid w:val="006F0485"/>
    <w:rsid w:val="006F2F4A"/>
    <w:rsid w:val="007018CC"/>
    <w:rsid w:val="0070434A"/>
    <w:rsid w:val="00713E2F"/>
    <w:rsid w:val="00721E5E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B372C"/>
    <w:rsid w:val="007C496F"/>
    <w:rsid w:val="007E1CE0"/>
    <w:rsid w:val="007E5D45"/>
    <w:rsid w:val="007F2706"/>
    <w:rsid w:val="007F399B"/>
    <w:rsid w:val="00804A43"/>
    <w:rsid w:val="00811D74"/>
    <w:rsid w:val="00811F7A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E70FF"/>
    <w:rsid w:val="008F105B"/>
    <w:rsid w:val="008F279C"/>
    <w:rsid w:val="0090462E"/>
    <w:rsid w:val="00906D49"/>
    <w:rsid w:val="00915E3F"/>
    <w:rsid w:val="00930DBC"/>
    <w:rsid w:val="00943F0E"/>
    <w:rsid w:val="0094476A"/>
    <w:rsid w:val="009611AC"/>
    <w:rsid w:val="009708A3"/>
    <w:rsid w:val="009728D4"/>
    <w:rsid w:val="00974278"/>
    <w:rsid w:val="00981482"/>
    <w:rsid w:val="00997602"/>
    <w:rsid w:val="009A7D21"/>
    <w:rsid w:val="009E1C55"/>
    <w:rsid w:val="009E2DB9"/>
    <w:rsid w:val="009E5AD1"/>
    <w:rsid w:val="009F4E3B"/>
    <w:rsid w:val="00A00171"/>
    <w:rsid w:val="00A134E3"/>
    <w:rsid w:val="00A2206B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3778"/>
    <w:rsid w:val="00AC5432"/>
    <w:rsid w:val="00AC6518"/>
    <w:rsid w:val="00AD17DA"/>
    <w:rsid w:val="00AD2E3C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22DE8"/>
    <w:rsid w:val="00B30BE1"/>
    <w:rsid w:val="00B36311"/>
    <w:rsid w:val="00B37390"/>
    <w:rsid w:val="00B4537F"/>
    <w:rsid w:val="00B624E4"/>
    <w:rsid w:val="00B631D9"/>
    <w:rsid w:val="00B73618"/>
    <w:rsid w:val="00B8367B"/>
    <w:rsid w:val="00B90DB0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2263"/>
    <w:rsid w:val="00BE650A"/>
    <w:rsid w:val="00BF0B53"/>
    <w:rsid w:val="00BF547C"/>
    <w:rsid w:val="00C005F8"/>
    <w:rsid w:val="00C1486E"/>
    <w:rsid w:val="00C16925"/>
    <w:rsid w:val="00C17F90"/>
    <w:rsid w:val="00C22223"/>
    <w:rsid w:val="00C24C26"/>
    <w:rsid w:val="00C43061"/>
    <w:rsid w:val="00C43C84"/>
    <w:rsid w:val="00C4646D"/>
    <w:rsid w:val="00C51B05"/>
    <w:rsid w:val="00C8745C"/>
    <w:rsid w:val="00CA319F"/>
    <w:rsid w:val="00CB0726"/>
    <w:rsid w:val="00CB1EB4"/>
    <w:rsid w:val="00CB46ED"/>
    <w:rsid w:val="00CB4B8D"/>
    <w:rsid w:val="00CB704A"/>
    <w:rsid w:val="00CC3FBC"/>
    <w:rsid w:val="00CC4A49"/>
    <w:rsid w:val="00CC4C87"/>
    <w:rsid w:val="00CC5BE6"/>
    <w:rsid w:val="00CC5F72"/>
    <w:rsid w:val="00CC782E"/>
    <w:rsid w:val="00CD470D"/>
    <w:rsid w:val="00CD47C8"/>
    <w:rsid w:val="00CE0E27"/>
    <w:rsid w:val="00D07236"/>
    <w:rsid w:val="00D13233"/>
    <w:rsid w:val="00D26F8C"/>
    <w:rsid w:val="00D422BA"/>
    <w:rsid w:val="00D431EA"/>
    <w:rsid w:val="00D473DC"/>
    <w:rsid w:val="00D509C0"/>
    <w:rsid w:val="00D63C1A"/>
    <w:rsid w:val="00D64A70"/>
    <w:rsid w:val="00D831CC"/>
    <w:rsid w:val="00D84E4A"/>
    <w:rsid w:val="00D85519"/>
    <w:rsid w:val="00D9534B"/>
    <w:rsid w:val="00D96A91"/>
    <w:rsid w:val="00D9757D"/>
    <w:rsid w:val="00DB31FF"/>
    <w:rsid w:val="00DC1D1A"/>
    <w:rsid w:val="00DC32A6"/>
    <w:rsid w:val="00DC4E14"/>
    <w:rsid w:val="00DE0B1B"/>
    <w:rsid w:val="00DE3866"/>
    <w:rsid w:val="00DE3E4E"/>
    <w:rsid w:val="00DF0764"/>
    <w:rsid w:val="00DF093D"/>
    <w:rsid w:val="00DF3031"/>
    <w:rsid w:val="00E01542"/>
    <w:rsid w:val="00E03BFA"/>
    <w:rsid w:val="00E05430"/>
    <w:rsid w:val="00E17468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47A6"/>
    <w:rsid w:val="00E821AF"/>
    <w:rsid w:val="00E90164"/>
    <w:rsid w:val="00E95EF8"/>
    <w:rsid w:val="00EA01E8"/>
    <w:rsid w:val="00EA3DA8"/>
    <w:rsid w:val="00EB125D"/>
    <w:rsid w:val="00EB3BDC"/>
    <w:rsid w:val="00EB478C"/>
    <w:rsid w:val="00EB6815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69F5"/>
    <w:rsid w:val="00F82910"/>
    <w:rsid w:val="00F8650B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565A7"/>
  <w15:docId w15:val="{E99B7F83-1FF7-4539-8364-F4070FBA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diagramQuickStyle" Target="diagrams/quickStyl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diagramData" Target="diagrams/data2.xml"/><Relationship Id="rId47" Type="http://schemas.openxmlformats.org/officeDocument/2006/relationships/image" Target="media/image30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diagramQuickStyle" Target="diagrams/quickStyle2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diagramLayout" Target="diagrams/layout2.xm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diagramLayout" Target="diagrams/layout1.xml"/><Relationship Id="rId46" Type="http://schemas.microsoft.com/office/2007/relationships/diagramDrawing" Target="diagrams/drawing2.xml"/><Relationship Id="rId20" Type="http://schemas.openxmlformats.org/officeDocument/2006/relationships/image" Target="media/image13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87;&#1575;&#1583;&#1607;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F8BEA4-A985-4534-9135-F45AC76FBDB7}" type="doc">
      <dgm:prSet loTypeId="urn:microsoft.com/office/officeart/2005/8/layout/orgChart1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8BC0A577-51CC-4762-8E7F-B0BFE2BCFDDB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گروه سنّي</a:t>
          </a:r>
        </a:p>
      </dgm:t>
    </dgm:pt>
    <dgm:pt modelId="{D68B0583-3D03-4DFD-8331-4F5E776ACCE7}" type="parTrans" cxnId="{75A4826C-0073-4C6F-B242-48B478C3A409}">
      <dgm:prSet/>
      <dgm:spPr/>
      <dgm:t>
        <a:bodyPr/>
        <a:lstStyle/>
        <a:p>
          <a:pPr rtl="1"/>
          <a:endParaRPr lang="fa-IR"/>
        </a:p>
      </dgm:t>
    </dgm:pt>
    <dgm:pt modelId="{1BAA7D97-1508-426E-B59D-0DE1E7FF4384}" type="sibTrans" cxnId="{75A4826C-0073-4C6F-B242-48B478C3A409}">
      <dgm:prSet/>
      <dgm:spPr/>
      <dgm:t>
        <a:bodyPr/>
        <a:lstStyle/>
        <a:p>
          <a:pPr rtl="1"/>
          <a:endParaRPr lang="fa-IR"/>
        </a:p>
      </dgm:t>
    </dgm:pt>
    <dgm:pt modelId="{3E48B265-CC3C-41E0-97BF-1B79D7C6C77E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كاربري</a:t>
          </a:r>
        </a:p>
      </dgm:t>
    </dgm:pt>
    <dgm:pt modelId="{4A1E069F-5004-4C3E-A493-52D285354700}" type="parTrans" cxnId="{8A39E808-A09B-4055-AEAB-AAE4A20B7DC4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4B1918F-29A6-4C8B-A7EC-F94EA1E1EE76}" type="sibTrans" cxnId="{8A39E808-A09B-4055-AEAB-AAE4A20B7DC4}">
      <dgm:prSet/>
      <dgm:spPr/>
      <dgm:t>
        <a:bodyPr/>
        <a:lstStyle/>
        <a:p>
          <a:pPr rtl="1"/>
          <a:endParaRPr lang="fa-IR"/>
        </a:p>
      </dgm:t>
    </dgm:pt>
    <dgm:pt modelId="{E8E33EB1-0329-4E35-B7D8-A4ADEBD41C49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جستجو</a:t>
          </a:r>
        </a:p>
      </dgm:t>
    </dgm:pt>
    <dgm:pt modelId="{5F5B6323-2308-400E-89CC-B73E108AB474}" type="parTrans" cxnId="{933B63AC-9B80-4254-896E-9DEF0DE63E79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F7DC911-C46C-476A-88EF-AA10E1D56A7D}" type="sibTrans" cxnId="{933B63AC-9B80-4254-896E-9DEF0DE63E79}">
      <dgm:prSet/>
      <dgm:spPr/>
      <dgm:t>
        <a:bodyPr/>
        <a:lstStyle/>
        <a:p>
          <a:pPr rtl="1"/>
          <a:endParaRPr lang="fa-IR"/>
        </a:p>
      </dgm:t>
    </dgm:pt>
    <dgm:pt modelId="{D41B2FFC-E220-4355-8FCB-2A987A00F5EA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پيشخوان</a:t>
          </a:r>
        </a:p>
      </dgm:t>
    </dgm:pt>
    <dgm:pt modelId="{D11A9D89-37AD-4027-82E0-20FA6AD72937}" type="parTrans" cxnId="{D57DCECB-BD83-4E9A-BB82-62EA48318176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081F280F-AAF2-42B7-9217-C58A749E8F64}" type="sibTrans" cxnId="{D57DCECB-BD83-4E9A-BB82-62EA48318176}">
      <dgm:prSet/>
      <dgm:spPr/>
      <dgm:t>
        <a:bodyPr/>
        <a:lstStyle/>
        <a:p>
          <a:pPr rtl="1"/>
          <a:endParaRPr lang="fa-IR"/>
        </a:p>
      </dgm:t>
    </dgm:pt>
    <dgm:pt modelId="{2573C632-5AA7-4372-A682-054B794C8156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دسته</a:t>
          </a:r>
        </a:p>
      </dgm:t>
    </dgm:pt>
    <dgm:pt modelId="{3030A27B-EBD0-4692-9562-BD109C49FFB4}" type="parTrans" cxnId="{86EABF4F-1008-4980-9BDF-8A8D64929677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C8A00101-710C-4157-BA8A-0A2C16081D8D}" type="sibTrans" cxnId="{86EABF4F-1008-4980-9BDF-8A8D64929677}">
      <dgm:prSet/>
      <dgm:spPr/>
      <dgm:t>
        <a:bodyPr/>
        <a:lstStyle/>
        <a:p>
          <a:pPr rtl="1"/>
          <a:endParaRPr lang="fa-IR"/>
        </a:p>
      </dgm:t>
    </dgm:pt>
    <dgm:pt modelId="{A9024224-22C3-4FF1-ABF7-BE9DB4603C22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فهرست</a:t>
          </a:r>
        </a:p>
      </dgm:t>
    </dgm:pt>
    <dgm:pt modelId="{5A65283E-1DB0-45CE-9DAD-E60E11DC4193}" type="parTrans" cxnId="{8B42950A-4C99-42AD-8F6D-5EB456A2160F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290279F4-CCFD-4D04-9A45-3618D0B2246B}" type="sibTrans" cxnId="{8B42950A-4C99-42AD-8F6D-5EB456A2160F}">
      <dgm:prSet/>
      <dgm:spPr/>
      <dgm:t>
        <a:bodyPr/>
        <a:lstStyle/>
        <a:p>
          <a:pPr rtl="1"/>
          <a:endParaRPr lang="fa-IR"/>
        </a:p>
      </dgm:t>
    </dgm:pt>
    <dgm:pt modelId="{F833504F-75E9-4DC8-BF91-5A1C685E8148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محتوا</a:t>
          </a:r>
        </a:p>
      </dgm:t>
    </dgm:pt>
    <dgm:pt modelId="{B007B3EE-BAC0-46EB-9B60-6900CDC4BB3B}" type="parTrans" cxnId="{4800BB0D-6153-489C-AE64-024DC07E2614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8DAC0312-DBB3-4DBF-B10F-5981E68B4D33}" type="sibTrans" cxnId="{4800BB0D-6153-489C-AE64-024DC07E2614}">
      <dgm:prSet/>
      <dgm:spPr/>
      <dgm:t>
        <a:bodyPr/>
        <a:lstStyle/>
        <a:p>
          <a:pPr rtl="1"/>
          <a:endParaRPr lang="fa-IR"/>
        </a:p>
      </dgm:t>
    </dgm:pt>
    <dgm:pt modelId="{8015E1D2-22AA-4BEA-BAA9-A145EA3785B8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محتوا</a:t>
          </a:r>
        </a:p>
      </dgm:t>
    </dgm:pt>
    <dgm:pt modelId="{40964F3F-19B4-4D28-A871-2558C17687AC}" type="parTrans" cxnId="{02A128E7-6BB9-4728-A1CF-1899DD7A2A0C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D966947B-201B-4DB2-B868-CBCE36A19F8F}" type="sibTrans" cxnId="{02A128E7-6BB9-4728-A1CF-1899DD7A2A0C}">
      <dgm:prSet/>
      <dgm:spPr/>
      <dgm:t>
        <a:bodyPr/>
        <a:lstStyle/>
        <a:p>
          <a:pPr rtl="1"/>
          <a:endParaRPr lang="fa-IR"/>
        </a:p>
      </dgm:t>
    </dgm:pt>
    <dgm:pt modelId="{6759ADFB-2EB7-4149-A107-DB3FD2E0F371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فهرست</a:t>
          </a:r>
        </a:p>
      </dgm:t>
    </dgm:pt>
    <dgm:pt modelId="{C93F2046-D3EE-414A-BA9F-D533E2A9C176}" type="parTrans" cxnId="{2ECDAD4C-393A-4001-8F39-0B96D83C5C28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AD07C301-CB96-4BC8-9CB4-EC6247E69B78}" type="sibTrans" cxnId="{2ECDAD4C-393A-4001-8F39-0B96D83C5C28}">
      <dgm:prSet/>
      <dgm:spPr/>
      <dgm:t>
        <a:bodyPr/>
        <a:lstStyle/>
        <a:p>
          <a:pPr rtl="1"/>
          <a:endParaRPr lang="fa-IR"/>
        </a:p>
      </dgm:t>
    </dgm:pt>
    <dgm:pt modelId="{8E987BC3-FFA3-4E36-8197-1CD791B0B1F8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رتبه</a:t>
          </a:r>
        </a:p>
      </dgm:t>
    </dgm:pt>
    <dgm:pt modelId="{7A2A3C66-FA09-4652-A49F-232B0E79BF13}" type="parTrans" cxnId="{20BCF38F-C3E0-4BF2-A143-C504BBD31417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68D4447D-8C8B-4B5B-B5B1-29F9C8E72F56}" type="sibTrans" cxnId="{20BCF38F-C3E0-4BF2-A143-C504BBD31417}">
      <dgm:prSet/>
      <dgm:spPr/>
      <dgm:t>
        <a:bodyPr/>
        <a:lstStyle/>
        <a:p>
          <a:pPr rtl="1"/>
          <a:endParaRPr lang="fa-IR"/>
        </a:p>
      </dgm:t>
    </dgm:pt>
    <dgm:pt modelId="{0EF0E49F-8D50-4645-AB5D-C3A03AC4DFC8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لايک</a:t>
          </a:r>
        </a:p>
      </dgm:t>
    </dgm:pt>
    <dgm:pt modelId="{D0D49B75-C867-4DB3-9973-EFBB6134B48F}" type="parTrans" cxnId="{0E03E9FD-5F6B-4BE0-A69D-9353B87FFFF7}">
      <dgm:prSet/>
      <dgm:spPr/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97A5228-C0CB-44DE-A763-32E93A9D79BE}" type="sibTrans" cxnId="{0E03E9FD-5F6B-4BE0-A69D-9353B87FFFF7}">
      <dgm:prSet/>
      <dgm:spPr/>
      <dgm:t>
        <a:bodyPr/>
        <a:lstStyle/>
        <a:p>
          <a:pPr rtl="1"/>
          <a:endParaRPr lang="fa-IR"/>
        </a:p>
      </dgm:t>
    </dgm:pt>
    <dgm:pt modelId="{EB468B29-3BDF-4D92-8EDD-D19BB2BD95B2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نظرات</a:t>
          </a:r>
        </a:p>
      </dgm:t>
    </dgm:pt>
    <dgm:pt modelId="{44B441D2-54DB-4463-983A-588608455A4D}" type="parTrans" cxnId="{AD0A35FC-B7F8-425D-AC81-D37DFF96C0E9}">
      <dgm:prSet/>
      <dgm:spPr/>
      <dgm:t>
        <a:bodyPr/>
        <a:lstStyle/>
        <a:p>
          <a:pPr rtl="1"/>
          <a:endParaRPr lang="fa-IR"/>
        </a:p>
      </dgm:t>
    </dgm:pt>
    <dgm:pt modelId="{CB4DE32C-59B3-4218-BF04-FF0880F27AE3}" type="sibTrans" cxnId="{AD0A35FC-B7F8-425D-AC81-D37DFF96C0E9}">
      <dgm:prSet/>
      <dgm:spPr/>
      <dgm:t>
        <a:bodyPr/>
        <a:lstStyle/>
        <a:p>
          <a:pPr rtl="1"/>
          <a:endParaRPr lang="fa-IR"/>
        </a:p>
      </dgm:t>
    </dgm:pt>
    <dgm:pt modelId="{71935FDE-6E87-4DAA-8F24-A58A5ED6636F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آثار كاربر</a:t>
          </a:r>
        </a:p>
      </dgm:t>
    </dgm:pt>
    <dgm:pt modelId="{691FE1F0-C4A3-4DD2-91C3-D4535A8C043D}" type="parTrans" cxnId="{B5B317F5-5950-4562-9B4A-322E74F492C2}">
      <dgm:prSet/>
      <dgm:spPr/>
      <dgm:t>
        <a:bodyPr/>
        <a:lstStyle/>
        <a:p>
          <a:pPr rtl="1"/>
          <a:endParaRPr lang="fa-IR"/>
        </a:p>
      </dgm:t>
    </dgm:pt>
    <dgm:pt modelId="{68DFDCEC-2D7D-4086-BD69-7A3292D0DEB7}" type="sibTrans" cxnId="{B5B317F5-5950-4562-9B4A-322E74F492C2}">
      <dgm:prSet/>
      <dgm:spPr/>
      <dgm:t>
        <a:bodyPr/>
        <a:lstStyle/>
        <a:p>
          <a:pPr rtl="1"/>
          <a:endParaRPr lang="fa-IR"/>
        </a:p>
      </dgm:t>
    </dgm:pt>
    <dgm:pt modelId="{D6F2B45E-8B09-4E3F-8A31-1FDD20BC68C5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رتبه</a:t>
          </a:r>
        </a:p>
      </dgm:t>
    </dgm:pt>
    <dgm:pt modelId="{D12B63CC-A39F-4086-9072-7298AA522228}" type="parTrans" cxnId="{B0B16835-2D0E-4D65-BFF7-B6A5817BE02B}">
      <dgm:prSet/>
      <dgm:spPr/>
      <dgm:t>
        <a:bodyPr/>
        <a:lstStyle/>
        <a:p>
          <a:pPr rtl="1"/>
          <a:endParaRPr lang="fa-IR"/>
        </a:p>
      </dgm:t>
    </dgm:pt>
    <dgm:pt modelId="{0EB77EA0-1E9A-43D9-BC5E-E21C2801704A}" type="sibTrans" cxnId="{B0B16835-2D0E-4D65-BFF7-B6A5817BE02B}">
      <dgm:prSet/>
      <dgm:spPr/>
      <dgm:t>
        <a:bodyPr/>
        <a:lstStyle/>
        <a:p>
          <a:pPr rtl="1"/>
          <a:endParaRPr lang="fa-IR"/>
        </a:p>
      </dgm:t>
    </dgm:pt>
    <dgm:pt modelId="{41CA16FD-1EC7-47D1-B31F-7F61F01F3854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لايک</a:t>
          </a:r>
        </a:p>
      </dgm:t>
    </dgm:pt>
    <dgm:pt modelId="{06A496D1-8D1D-4FFC-9C03-4C70A2E7ABB5}" type="parTrans" cxnId="{1F838710-7EBF-4A0D-999D-0808D8F2AFEE}">
      <dgm:prSet/>
      <dgm:spPr/>
      <dgm:t>
        <a:bodyPr/>
        <a:lstStyle/>
        <a:p>
          <a:pPr rtl="1"/>
          <a:endParaRPr lang="fa-IR"/>
        </a:p>
      </dgm:t>
    </dgm:pt>
    <dgm:pt modelId="{FB4BF300-1C4B-4F44-AA11-4ADB41D78B61}" type="sibTrans" cxnId="{1F838710-7EBF-4A0D-999D-0808D8F2AFEE}">
      <dgm:prSet/>
      <dgm:spPr/>
      <dgm:t>
        <a:bodyPr/>
        <a:lstStyle/>
        <a:p>
          <a:pPr rtl="1"/>
          <a:endParaRPr lang="fa-IR"/>
        </a:p>
      </dgm:t>
    </dgm:pt>
    <dgm:pt modelId="{5DFC8037-AAE5-449B-8AE9-90997F6E0FC8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همه نظرات</a:t>
          </a:r>
        </a:p>
      </dgm:t>
    </dgm:pt>
    <dgm:pt modelId="{335175BE-7232-4E82-AA3B-FCD6B57E867D}" type="parTrans" cxnId="{C3674B45-288E-4050-8063-7F93A29159B6}">
      <dgm:prSet/>
      <dgm:spPr/>
      <dgm:t>
        <a:bodyPr/>
        <a:lstStyle/>
        <a:p>
          <a:pPr rtl="1"/>
          <a:endParaRPr lang="fa-IR"/>
        </a:p>
      </dgm:t>
    </dgm:pt>
    <dgm:pt modelId="{8DF0EA67-5A08-4FC6-A9D1-1A4324A10943}" type="sibTrans" cxnId="{C3674B45-288E-4050-8063-7F93A29159B6}">
      <dgm:prSet/>
      <dgm:spPr/>
      <dgm:t>
        <a:bodyPr/>
        <a:lstStyle/>
        <a:p>
          <a:pPr rtl="1"/>
          <a:endParaRPr lang="fa-IR"/>
        </a:p>
      </dgm:t>
    </dgm:pt>
    <dgm:pt modelId="{65DC9352-A33C-454D-AA19-A966C1E15058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پاسخ به نظر</a:t>
          </a:r>
        </a:p>
      </dgm:t>
    </dgm:pt>
    <dgm:pt modelId="{408E1C26-2F2A-4F65-8B82-4488F619276C}" type="parTrans" cxnId="{A1FB9CE2-0D9B-4DA0-B09D-AA986821279A}">
      <dgm:prSet/>
      <dgm:spPr/>
      <dgm:t>
        <a:bodyPr/>
        <a:lstStyle/>
        <a:p>
          <a:pPr rtl="1"/>
          <a:endParaRPr lang="fa-IR"/>
        </a:p>
      </dgm:t>
    </dgm:pt>
    <dgm:pt modelId="{0A5F26E0-C5D1-45F2-B11D-762331D489D3}" type="sibTrans" cxnId="{A1FB9CE2-0D9B-4DA0-B09D-AA986821279A}">
      <dgm:prSet/>
      <dgm:spPr/>
      <dgm:t>
        <a:bodyPr/>
        <a:lstStyle/>
        <a:p>
          <a:pPr rtl="1"/>
          <a:endParaRPr lang="fa-IR"/>
        </a:p>
      </dgm:t>
    </dgm:pt>
    <dgm:pt modelId="{26403F1C-59B3-4DD5-A940-65EE9F8B5E25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امتياز</a:t>
          </a:r>
        </a:p>
      </dgm:t>
    </dgm:pt>
    <dgm:pt modelId="{EC56F7DF-863B-480A-85A9-451EC0803E86}" type="parTrans" cxnId="{A4ED42EA-D8AF-4732-B600-71EC176337A3}">
      <dgm:prSet/>
      <dgm:spPr/>
      <dgm:t>
        <a:bodyPr/>
        <a:lstStyle/>
        <a:p>
          <a:pPr rtl="1"/>
          <a:endParaRPr lang="fa-IR"/>
        </a:p>
      </dgm:t>
    </dgm:pt>
    <dgm:pt modelId="{A528EA4E-C2BA-4640-B9D7-C46BA0F5D8B9}" type="sibTrans" cxnId="{A4ED42EA-D8AF-4732-B600-71EC176337A3}">
      <dgm:prSet/>
      <dgm:spPr/>
      <dgm:t>
        <a:bodyPr/>
        <a:lstStyle/>
        <a:p>
          <a:pPr rtl="1"/>
          <a:endParaRPr lang="fa-IR"/>
        </a:p>
      </dgm:t>
    </dgm:pt>
    <dgm:pt modelId="{2B797733-3F46-479B-95FA-DA7B95D9B60D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نمايش اثر</a:t>
          </a:r>
        </a:p>
      </dgm:t>
    </dgm:pt>
    <dgm:pt modelId="{6F7E1196-99CE-4355-B93B-F9C834409800}" type="parTrans" cxnId="{A45CEF4E-BDC2-4721-8161-5031994BBDF0}">
      <dgm:prSet/>
      <dgm:spPr/>
      <dgm:t>
        <a:bodyPr/>
        <a:lstStyle/>
        <a:p>
          <a:pPr rtl="1"/>
          <a:endParaRPr lang="fa-IR"/>
        </a:p>
      </dgm:t>
    </dgm:pt>
    <dgm:pt modelId="{6000B09C-D034-433B-A55A-0AD9B2D748B9}" type="sibTrans" cxnId="{A45CEF4E-BDC2-4721-8161-5031994BBDF0}">
      <dgm:prSet/>
      <dgm:spPr/>
      <dgm:t>
        <a:bodyPr/>
        <a:lstStyle/>
        <a:p>
          <a:pPr rtl="1"/>
          <a:endParaRPr lang="fa-IR"/>
        </a:p>
      </dgm:t>
    </dgm:pt>
    <dgm:pt modelId="{1B20BFAA-46B7-4D3F-9837-BAD2B0087A6E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نظرات</a:t>
          </a:r>
        </a:p>
      </dgm:t>
    </dgm:pt>
    <dgm:pt modelId="{97D210E4-2EB6-457F-BA87-6EBB5DFEDF0D}" type="parTrans" cxnId="{6779B2C4-601E-4DBA-9932-A219DAF8E936}">
      <dgm:prSet/>
      <dgm:spPr/>
      <dgm:t>
        <a:bodyPr/>
        <a:lstStyle/>
        <a:p>
          <a:pPr rtl="1"/>
          <a:endParaRPr lang="fa-IR"/>
        </a:p>
      </dgm:t>
    </dgm:pt>
    <dgm:pt modelId="{CBA5E3AE-42B3-4F26-9A60-6EB27A886D47}" type="sibTrans" cxnId="{6779B2C4-601E-4DBA-9932-A219DAF8E936}">
      <dgm:prSet/>
      <dgm:spPr/>
      <dgm:t>
        <a:bodyPr/>
        <a:lstStyle/>
        <a:p>
          <a:pPr rtl="1"/>
          <a:endParaRPr lang="fa-IR"/>
        </a:p>
      </dgm:t>
    </dgm:pt>
    <dgm:pt modelId="{0A930F20-97CD-47FB-921B-1CA4F606B8A3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همه نظرات</a:t>
          </a:r>
        </a:p>
      </dgm:t>
    </dgm:pt>
    <dgm:pt modelId="{0C85F5B8-52DB-4E59-9054-A118F78C0DBE}" type="parTrans" cxnId="{7CA7FC08-D2CE-47D4-91C9-369C8807B09F}">
      <dgm:prSet/>
      <dgm:spPr/>
      <dgm:t>
        <a:bodyPr/>
        <a:lstStyle/>
        <a:p>
          <a:pPr rtl="1"/>
          <a:endParaRPr lang="fa-IR"/>
        </a:p>
      </dgm:t>
    </dgm:pt>
    <dgm:pt modelId="{597BB075-DE56-4FC2-BF00-A92610AEC0C3}" type="sibTrans" cxnId="{7CA7FC08-D2CE-47D4-91C9-369C8807B09F}">
      <dgm:prSet/>
      <dgm:spPr/>
      <dgm:t>
        <a:bodyPr/>
        <a:lstStyle/>
        <a:p>
          <a:pPr rtl="1"/>
          <a:endParaRPr lang="fa-IR"/>
        </a:p>
      </dgm:t>
    </dgm:pt>
    <dgm:pt modelId="{84633C37-B166-40F1-97BF-F3FB4CB5C4D2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پاسخ به نظر</a:t>
          </a:r>
        </a:p>
      </dgm:t>
    </dgm:pt>
    <dgm:pt modelId="{7695CC6C-431A-4DAF-8DCF-DA2C9730E740}" type="parTrans" cxnId="{11770137-A116-4AC8-B36D-C75546667D02}">
      <dgm:prSet/>
      <dgm:spPr/>
      <dgm:t>
        <a:bodyPr/>
        <a:lstStyle/>
        <a:p>
          <a:pPr rtl="1"/>
          <a:endParaRPr lang="fa-IR"/>
        </a:p>
      </dgm:t>
    </dgm:pt>
    <dgm:pt modelId="{7E0AD748-0E34-4608-B319-9ECF52352275}" type="sibTrans" cxnId="{11770137-A116-4AC8-B36D-C75546667D02}">
      <dgm:prSet/>
      <dgm:spPr/>
      <dgm:t>
        <a:bodyPr/>
        <a:lstStyle/>
        <a:p>
          <a:pPr rtl="1"/>
          <a:endParaRPr lang="fa-IR"/>
        </a:p>
      </dgm:t>
    </dgm:pt>
    <dgm:pt modelId="{50FF35E9-BA60-4FD3-B71E-B2F27F7F56C7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آثار كاربر</a:t>
          </a:r>
        </a:p>
      </dgm:t>
    </dgm:pt>
    <dgm:pt modelId="{65BA2C87-2EAC-4454-9A20-9AF0DEC64A68}" type="parTrans" cxnId="{0BD61125-F881-4855-BA82-8B55245062E8}">
      <dgm:prSet/>
      <dgm:spPr/>
      <dgm:t>
        <a:bodyPr/>
        <a:lstStyle/>
        <a:p>
          <a:pPr rtl="1"/>
          <a:endParaRPr lang="fa-IR"/>
        </a:p>
      </dgm:t>
    </dgm:pt>
    <dgm:pt modelId="{B0E6071E-62A9-4B1D-916C-DC03E548B4FB}" type="sibTrans" cxnId="{0BD61125-F881-4855-BA82-8B55245062E8}">
      <dgm:prSet/>
      <dgm:spPr/>
      <dgm:t>
        <a:bodyPr/>
        <a:lstStyle/>
        <a:p>
          <a:pPr rtl="1"/>
          <a:endParaRPr lang="fa-IR"/>
        </a:p>
      </dgm:t>
    </dgm:pt>
    <dgm:pt modelId="{6B0D815B-C9D3-4595-B2A5-1088BEF0443F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امتياز</a:t>
          </a:r>
        </a:p>
      </dgm:t>
    </dgm:pt>
    <dgm:pt modelId="{E3BB5DDE-E9E6-4C83-82F2-4D3AEC278182}" type="parTrans" cxnId="{613FE930-FCDB-4C6E-86DA-4C37583BBACD}">
      <dgm:prSet/>
      <dgm:spPr/>
      <dgm:t>
        <a:bodyPr/>
        <a:lstStyle/>
        <a:p>
          <a:pPr rtl="1"/>
          <a:endParaRPr lang="fa-IR"/>
        </a:p>
      </dgm:t>
    </dgm:pt>
    <dgm:pt modelId="{C00D3A6A-944D-409F-A74F-027C9C2651BE}" type="sibTrans" cxnId="{613FE930-FCDB-4C6E-86DA-4C37583BBACD}">
      <dgm:prSet/>
      <dgm:spPr/>
      <dgm:t>
        <a:bodyPr/>
        <a:lstStyle/>
        <a:p>
          <a:pPr rtl="1"/>
          <a:endParaRPr lang="fa-IR"/>
        </a:p>
      </dgm:t>
    </dgm:pt>
    <dgm:pt modelId="{49BFE8A3-F31E-42BE-B8FB-3579413B40D1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نمايش اثر</a:t>
          </a:r>
        </a:p>
      </dgm:t>
    </dgm:pt>
    <dgm:pt modelId="{2C43A054-0E3D-453B-ADCF-381A8CFE3EE2}" type="parTrans" cxnId="{335909AA-80C0-46CE-8636-B5E2C60369E5}">
      <dgm:prSet/>
      <dgm:spPr/>
      <dgm:t>
        <a:bodyPr/>
        <a:lstStyle/>
        <a:p>
          <a:pPr rtl="1"/>
          <a:endParaRPr lang="fa-IR"/>
        </a:p>
      </dgm:t>
    </dgm:pt>
    <dgm:pt modelId="{2A588463-8176-41FC-A857-E90F80217312}" type="sibTrans" cxnId="{335909AA-80C0-46CE-8636-B5E2C60369E5}">
      <dgm:prSet/>
      <dgm:spPr/>
      <dgm:t>
        <a:bodyPr/>
        <a:lstStyle/>
        <a:p>
          <a:pPr rtl="1"/>
          <a:endParaRPr lang="fa-IR"/>
        </a:p>
      </dgm:t>
    </dgm:pt>
    <dgm:pt modelId="{1BAA22DC-67CB-4E98-8381-46B6CE8658E8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محتوا</a:t>
          </a:r>
        </a:p>
      </dgm:t>
    </dgm:pt>
    <dgm:pt modelId="{10DA6009-C99F-4E39-B413-562754DB8D51}" type="parTrans" cxnId="{FE5750DD-8E61-4166-9D11-9B29CB1192F8}">
      <dgm:prSet/>
      <dgm:spPr/>
      <dgm:t>
        <a:bodyPr/>
        <a:lstStyle/>
        <a:p>
          <a:pPr rtl="1"/>
          <a:endParaRPr lang="fa-IR"/>
        </a:p>
      </dgm:t>
    </dgm:pt>
    <dgm:pt modelId="{87BEDDD0-9C44-4740-96A5-C6C2C29D8247}" type="sibTrans" cxnId="{FE5750DD-8E61-4166-9D11-9B29CB1192F8}">
      <dgm:prSet/>
      <dgm:spPr/>
      <dgm:t>
        <a:bodyPr/>
        <a:lstStyle/>
        <a:p>
          <a:pPr rtl="1"/>
          <a:endParaRPr lang="fa-IR"/>
        </a:p>
      </dgm:t>
    </dgm:pt>
    <dgm:pt modelId="{8A693A9A-81DE-45A4-9E72-A8B0D3152518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نظرات</a:t>
          </a:r>
        </a:p>
      </dgm:t>
    </dgm:pt>
    <dgm:pt modelId="{B068BDAB-666F-49FD-8DAE-70C4D6636270}" type="parTrans" cxnId="{EBC659C2-0254-4F6F-B181-DBA6FF99B5B2}">
      <dgm:prSet/>
      <dgm:spPr/>
      <dgm:t>
        <a:bodyPr/>
        <a:lstStyle/>
        <a:p>
          <a:pPr rtl="1"/>
          <a:endParaRPr lang="fa-IR"/>
        </a:p>
      </dgm:t>
    </dgm:pt>
    <dgm:pt modelId="{9CD689A6-CFE2-4695-BC85-61F47ABD0D72}" type="sibTrans" cxnId="{EBC659C2-0254-4F6F-B181-DBA6FF99B5B2}">
      <dgm:prSet/>
      <dgm:spPr/>
      <dgm:t>
        <a:bodyPr/>
        <a:lstStyle/>
        <a:p>
          <a:pPr rtl="1"/>
          <a:endParaRPr lang="fa-IR"/>
        </a:p>
      </dgm:t>
    </dgm:pt>
    <dgm:pt modelId="{9C683B39-4DD1-425B-95A5-53F9AD29E382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آثار كاربر</a:t>
          </a:r>
        </a:p>
      </dgm:t>
    </dgm:pt>
    <dgm:pt modelId="{748DB876-A715-45B9-9B74-9357660B4824}" type="parTrans" cxnId="{D9226B1A-5A39-435A-A773-94A80694BEFA}">
      <dgm:prSet/>
      <dgm:spPr/>
      <dgm:t>
        <a:bodyPr/>
        <a:lstStyle/>
        <a:p>
          <a:pPr rtl="1"/>
          <a:endParaRPr lang="fa-IR"/>
        </a:p>
      </dgm:t>
    </dgm:pt>
    <dgm:pt modelId="{F4FA7FF5-6A7A-4FCC-B0A6-57B326973358}" type="sibTrans" cxnId="{D9226B1A-5A39-435A-A773-94A80694BEFA}">
      <dgm:prSet/>
      <dgm:spPr/>
      <dgm:t>
        <a:bodyPr/>
        <a:lstStyle/>
        <a:p>
          <a:pPr rtl="1"/>
          <a:endParaRPr lang="fa-IR"/>
        </a:p>
      </dgm:t>
    </dgm:pt>
    <dgm:pt modelId="{6B93EF1E-B2A2-4568-9DCE-143466CE927A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رتبه</a:t>
          </a:r>
        </a:p>
      </dgm:t>
    </dgm:pt>
    <dgm:pt modelId="{6F448EFE-455E-4FEA-A95B-A0B288BC79C8}" type="parTrans" cxnId="{813E8331-446E-47E6-92E8-29086896CC6C}">
      <dgm:prSet/>
      <dgm:spPr/>
      <dgm:t>
        <a:bodyPr/>
        <a:lstStyle/>
        <a:p>
          <a:pPr rtl="1"/>
          <a:endParaRPr lang="fa-IR"/>
        </a:p>
      </dgm:t>
    </dgm:pt>
    <dgm:pt modelId="{F6B286DC-CF39-4A0C-A981-7D061EDAE060}" type="sibTrans" cxnId="{813E8331-446E-47E6-92E8-29086896CC6C}">
      <dgm:prSet/>
      <dgm:spPr/>
      <dgm:t>
        <a:bodyPr/>
        <a:lstStyle/>
        <a:p>
          <a:pPr rtl="1"/>
          <a:endParaRPr lang="fa-IR"/>
        </a:p>
      </dgm:t>
    </dgm:pt>
    <dgm:pt modelId="{06B7407F-58AD-4AD0-99A3-7B32783614B7}">
      <dgm:prSet phldrT="[Tex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لايک</a:t>
          </a:r>
        </a:p>
      </dgm:t>
    </dgm:pt>
    <dgm:pt modelId="{66CF2E1E-9AE4-443F-ADBB-6EB9369F0322}" type="parTrans" cxnId="{934A35B8-DB42-489D-89F8-C9B571939688}">
      <dgm:prSet/>
      <dgm:spPr/>
      <dgm:t>
        <a:bodyPr/>
        <a:lstStyle/>
        <a:p>
          <a:pPr rtl="1"/>
          <a:endParaRPr lang="fa-IR"/>
        </a:p>
      </dgm:t>
    </dgm:pt>
    <dgm:pt modelId="{36A2DB43-1276-4153-A9F8-5D278528C010}" type="sibTrans" cxnId="{934A35B8-DB42-489D-89F8-C9B571939688}">
      <dgm:prSet/>
      <dgm:spPr/>
      <dgm:t>
        <a:bodyPr/>
        <a:lstStyle/>
        <a:p>
          <a:pPr rtl="1"/>
          <a:endParaRPr lang="fa-IR"/>
        </a:p>
      </dgm:t>
    </dgm:pt>
    <dgm:pt modelId="{158D98B7-1E92-45EC-AFD9-EE69372E4178}" type="pres">
      <dgm:prSet presAssocID="{F7F8BEA4-A985-4534-9135-F45AC76FBDB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FF34D61-01FA-41A2-960B-51721B9A2454}" type="pres">
      <dgm:prSet presAssocID="{8BC0A577-51CC-4762-8E7F-B0BFE2BCFDDB}" presName="hierRoot1" presStyleCnt="0">
        <dgm:presLayoutVars>
          <dgm:hierBranch val="init"/>
        </dgm:presLayoutVars>
      </dgm:prSet>
      <dgm:spPr/>
    </dgm:pt>
    <dgm:pt modelId="{0EA5D6B9-5E3C-4569-92DE-E9ACA129648B}" type="pres">
      <dgm:prSet presAssocID="{8BC0A577-51CC-4762-8E7F-B0BFE2BCFDDB}" presName="rootComposite1" presStyleCnt="0"/>
      <dgm:spPr/>
    </dgm:pt>
    <dgm:pt modelId="{A6EC510A-841A-4A88-918A-1075329EC8B0}" type="pres">
      <dgm:prSet presAssocID="{8BC0A577-51CC-4762-8E7F-B0BFE2BCFDDB}" presName="rootText1" presStyleLbl="node0" presStyleIdx="0" presStyleCnt="1">
        <dgm:presLayoutVars>
          <dgm:chPref val="3"/>
        </dgm:presLayoutVars>
      </dgm:prSet>
      <dgm:spPr/>
    </dgm:pt>
    <dgm:pt modelId="{484E1A13-BC13-4FD1-9607-FCCA55E7F056}" type="pres">
      <dgm:prSet presAssocID="{8BC0A577-51CC-4762-8E7F-B0BFE2BCFDDB}" presName="rootConnector1" presStyleLbl="node1" presStyleIdx="0" presStyleCnt="0"/>
      <dgm:spPr/>
    </dgm:pt>
    <dgm:pt modelId="{8BB6BD1F-DE39-4E96-92EB-14B2E35A4338}" type="pres">
      <dgm:prSet presAssocID="{8BC0A577-51CC-4762-8E7F-B0BFE2BCFDDB}" presName="hierChild2" presStyleCnt="0"/>
      <dgm:spPr/>
    </dgm:pt>
    <dgm:pt modelId="{FD9F85E6-20DE-4C36-9466-382D24963C5B}" type="pres">
      <dgm:prSet presAssocID="{D11A9D89-37AD-4027-82E0-20FA6AD72937}" presName="Name37" presStyleLbl="parChTrans1D2" presStyleIdx="0" presStyleCnt="1"/>
      <dgm:spPr/>
    </dgm:pt>
    <dgm:pt modelId="{62DD406C-0F7B-4E34-A3C7-0A3123145236}" type="pres">
      <dgm:prSet presAssocID="{D41B2FFC-E220-4355-8FCB-2A987A00F5EA}" presName="hierRoot2" presStyleCnt="0">
        <dgm:presLayoutVars>
          <dgm:hierBranch/>
        </dgm:presLayoutVars>
      </dgm:prSet>
      <dgm:spPr/>
    </dgm:pt>
    <dgm:pt modelId="{905D910D-10F1-47C3-87E0-1744344738DC}" type="pres">
      <dgm:prSet presAssocID="{D41B2FFC-E220-4355-8FCB-2A987A00F5EA}" presName="rootComposite" presStyleCnt="0"/>
      <dgm:spPr/>
    </dgm:pt>
    <dgm:pt modelId="{948B27A4-F3A8-4B75-9FB5-C003D5BDEAB0}" type="pres">
      <dgm:prSet presAssocID="{D41B2FFC-E220-4355-8FCB-2A987A00F5EA}" presName="rootText" presStyleLbl="node2" presStyleIdx="0" presStyleCnt="1">
        <dgm:presLayoutVars>
          <dgm:chPref val="3"/>
        </dgm:presLayoutVars>
      </dgm:prSet>
      <dgm:spPr/>
    </dgm:pt>
    <dgm:pt modelId="{E67D67E2-E47C-438B-99CA-7E44D1EE1F90}" type="pres">
      <dgm:prSet presAssocID="{D41B2FFC-E220-4355-8FCB-2A987A00F5EA}" presName="rootConnector" presStyleLbl="node2" presStyleIdx="0" presStyleCnt="1"/>
      <dgm:spPr/>
    </dgm:pt>
    <dgm:pt modelId="{350C7D12-3388-49B9-A23E-39B6F8BAC498}" type="pres">
      <dgm:prSet presAssocID="{D41B2FFC-E220-4355-8FCB-2A987A00F5EA}" presName="hierChild4" presStyleCnt="0"/>
      <dgm:spPr/>
    </dgm:pt>
    <dgm:pt modelId="{9C8B61EF-EFE6-48E8-AA94-49C411D7E0BF}" type="pres">
      <dgm:prSet presAssocID="{3030A27B-EBD0-4692-9562-BD109C49FFB4}" presName="Name35" presStyleLbl="parChTrans1D3" presStyleIdx="0" presStyleCnt="4"/>
      <dgm:spPr/>
    </dgm:pt>
    <dgm:pt modelId="{7E4CF420-3BE8-423A-8998-C9F87ED1970E}" type="pres">
      <dgm:prSet presAssocID="{2573C632-5AA7-4372-A682-054B794C8156}" presName="hierRoot2" presStyleCnt="0">
        <dgm:presLayoutVars>
          <dgm:hierBranch val="init"/>
        </dgm:presLayoutVars>
      </dgm:prSet>
      <dgm:spPr/>
    </dgm:pt>
    <dgm:pt modelId="{5ACDB9F9-0F93-4BED-B1EF-2D9E9AE8B90E}" type="pres">
      <dgm:prSet presAssocID="{2573C632-5AA7-4372-A682-054B794C8156}" presName="rootComposite" presStyleCnt="0"/>
      <dgm:spPr/>
    </dgm:pt>
    <dgm:pt modelId="{59EA0229-DC56-4BA8-A0CB-E28F614D09E5}" type="pres">
      <dgm:prSet presAssocID="{2573C632-5AA7-4372-A682-054B794C8156}" presName="rootText" presStyleLbl="node3" presStyleIdx="0" presStyleCnt="4">
        <dgm:presLayoutVars>
          <dgm:chPref val="3"/>
        </dgm:presLayoutVars>
      </dgm:prSet>
      <dgm:spPr/>
    </dgm:pt>
    <dgm:pt modelId="{8B2A9E91-99AC-4FAF-AFA3-3681A45B29AB}" type="pres">
      <dgm:prSet presAssocID="{2573C632-5AA7-4372-A682-054B794C8156}" presName="rootConnector" presStyleLbl="node3" presStyleIdx="0" presStyleCnt="4"/>
      <dgm:spPr/>
    </dgm:pt>
    <dgm:pt modelId="{502F51F0-C8D7-4941-88BC-9EA5C819ACB9}" type="pres">
      <dgm:prSet presAssocID="{2573C632-5AA7-4372-A682-054B794C8156}" presName="hierChild4" presStyleCnt="0"/>
      <dgm:spPr/>
    </dgm:pt>
    <dgm:pt modelId="{F184AF76-7384-4106-A7C1-62BA27F7619E}" type="pres">
      <dgm:prSet presAssocID="{5A65283E-1DB0-45CE-9DAD-E60E11DC4193}" presName="Name37" presStyleLbl="parChTrans1D4" presStyleIdx="0" presStyleCnt="24"/>
      <dgm:spPr/>
    </dgm:pt>
    <dgm:pt modelId="{2E073A08-B255-4701-A0D1-426E0874C415}" type="pres">
      <dgm:prSet presAssocID="{A9024224-22C3-4FF1-ABF7-BE9DB4603C22}" presName="hierRoot2" presStyleCnt="0">
        <dgm:presLayoutVars>
          <dgm:hierBranch/>
        </dgm:presLayoutVars>
      </dgm:prSet>
      <dgm:spPr/>
    </dgm:pt>
    <dgm:pt modelId="{F3FDD48A-F76B-4572-87F9-A81CAFBAE500}" type="pres">
      <dgm:prSet presAssocID="{A9024224-22C3-4FF1-ABF7-BE9DB4603C22}" presName="rootComposite" presStyleCnt="0"/>
      <dgm:spPr/>
    </dgm:pt>
    <dgm:pt modelId="{CFAE8C7E-AC1B-4D5F-A348-771FE49D365A}" type="pres">
      <dgm:prSet presAssocID="{A9024224-22C3-4FF1-ABF7-BE9DB4603C22}" presName="rootText" presStyleLbl="node4" presStyleIdx="0" presStyleCnt="24">
        <dgm:presLayoutVars>
          <dgm:chPref val="3"/>
        </dgm:presLayoutVars>
      </dgm:prSet>
      <dgm:spPr/>
    </dgm:pt>
    <dgm:pt modelId="{D7DF1DFD-42B0-48BC-8B6B-1A9FE301940F}" type="pres">
      <dgm:prSet presAssocID="{A9024224-22C3-4FF1-ABF7-BE9DB4603C22}" presName="rootConnector" presStyleLbl="node4" presStyleIdx="0" presStyleCnt="24"/>
      <dgm:spPr/>
    </dgm:pt>
    <dgm:pt modelId="{F72ADE1B-9A7D-4970-BAE8-DB5D1C2E1499}" type="pres">
      <dgm:prSet presAssocID="{A9024224-22C3-4FF1-ABF7-BE9DB4603C22}" presName="hierChild4" presStyleCnt="0"/>
      <dgm:spPr/>
    </dgm:pt>
    <dgm:pt modelId="{576F2B14-DB23-4F37-AFDC-88481AF966D4}" type="pres">
      <dgm:prSet presAssocID="{40964F3F-19B4-4D28-A871-2558C17687AC}" presName="Name35" presStyleLbl="parChTrans1D4" presStyleIdx="1" presStyleCnt="24"/>
      <dgm:spPr/>
    </dgm:pt>
    <dgm:pt modelId="{BF646BFE-14B1-43AD-880D-29D48B544FC2}" type="pres">
      <dgm:prSet presAssocID="{8015E1D2-22AA-4BEA-BAA9-A145EA3785B8}" presName="hierRoot2" presStyleCnt="0">
        <dgm:presLayoutVars>
          <dgm:hierBranch/>
        </dgm:presLayoutVars>
      </dgm:prSet>
      <dgm:spPr/>
    </dgm:pt>
    <dgm:pt modelId="{EB8A39DB-3370-4BE3-A503-56A8E0E6144B}" type="pres">
      <dgm:prSet presAssocID="{8015E1D2-22AA-4BEA-BAA9-A145EA3785B8}" presName="rootComposite" presStyleCnt="0"/>
      <dgm:spPr/>
    </dgm:pt>
    <dgm:pt modelId="{54F314FF-180F-465A-9D70-14D3E88C240E}" type="pres">
      <dgm:prSet presAssocID="{8015E1D2-22AA-4BEA-BAA9-A145EA3785B8}" presName="rootText" presStyleLbl="node4" presStyleIdx="1" presStyleCnt="24">
        <dgm:presLayoutVars>
          <dgm:chPref val="3"/>
        </dgm:presLayoutVars>
      </dgm:prSet>
      <dgm:spPr/>
    </dgm:pt>
    <dgm:pt modelId="{DE8B3A30-4FDA-4C55-AC88-E40506F9DD00}" type="pres">
      <dgm:prSet presAssocID="{8015E1D2-22AA-4BEA-BAA9-A145EA3785B8}" presName="rootConnector" presStyleLbl="node4" presStyleIdx="1" presStyleCnt="24"/>
      <dgm:spPr/>
    </dgm:pt>
    <dgm:pt modelId="{0ECFB2F6-C368-4647-88BC-C14D4C4A7031}" type="pres">
      <dgm:prSet presAssocID="{8015E1D2-22AA-4BEA-BAA9-A145EA3785B8}" presName="hierChild4" presStyleCnt="0"/>
      <dgm:spPr/>
    </dgm:pt>
    <dgm:pt modelId="{992B19FB-6095-4814-A131-6E09B565BD75}" type="pres">
      <dgm:prSet presAssocID="{44B441D2-54DB-4463-983A-588608455A4D}" presName="Name35" presStyleLbl="parChTrans1D4" presStyleIdx="2" presStyleCnt="24"/>
      <dgm:spPr/>
    </dgm:pt>
    <dgm:pt modelId="{C3F04E88-6044-4395-B1B9-90D7B116A1DE}" type="pres">
      <dgm:prSet presAssocID="{EB468B29-3BDF-4D92-8EDD-D19BB2BD95B2}" presName="hierRoot2" presStyleCnt="0">
        <dgm:presLayoutVars>
          <dgm:hierBranch val="r"/>
        </dgm:presLayoutVars>
      </dgm:prSet>
      <dgm:spPr/>
    </dgm:pt>
    <dgm:pt modelId="{F64DC339-DC96-4F8D-9818-984A105EF153}" type="pres">
      <dgm:prSet presAssocID="{EB468B29-3BDF-4D92-8EDD-D19BB2BD95B2}" presName="rootComposite" presStyleCnt="0"/>
      <dgm:spPr/>
    </dgm:pt>
    <dgm:pt modelId="{5765ADD2-3C53-468D-A864-BEA42565BA35}" type="pres">
      <dgm:prSet presAssocID="{EB468B29-3BDF-4D92-8EDD-D19BB2BD95B2}" presName="rootText" presStyleLbl="node4" presStyleIdx="2" presStyleCnt="24">
        <dgm:presLayoutVars>
          <dgm:chPref val="3"/>
        </dgm:presLayoutVars>
      </dgm:prSet>
      <dgm:spPr/>
    </dgm:pt>
    <dgm:pt modelId="{E10F5AA4-D7FE-4A82-86BE-12A0B99D4EDF}" type="pres">
      <dgm:prSet presAssocID="{EB468B29-3BDF-4D92-8EDD-D19BB2BD95B2}" presName="rootConnector" presStyleLbl="node4" presStyleIdx="2" presStyleCnt="24"/>
      <dgm:spPr/>
    </dgm:pt>
    <dgm:pt modelId="{B02186A9-19A2-419E-8EE4-A0067B337A7D}" type="pres">
      <dgm:prSet presAssocID="{EB468B29-3BDF-4D92-8EDD-D19BB2BD95B2}" presName="hierChild4" presStyleCnt="0"/>
      <dgm:spPr/>
    </dgm:pt>
    <dgm:pt modelId="{239209F5-3E5E-48DC-86F1-C55E077B4C57}" type="pres">
      <dgm:prSet presAssocID="{335175BE-7232-4E82-AA3B-FCD6B57E867D}" presName="Name50" presStyleLbl="parChTrans1D4" presStyleIdx="3" presStyleCnt="24"/>
      <dgm:spPr/>
    </dgm:pt>
    <dgm:pt modelId="{D8B06832-A4BE-4E4E-8936-CFA62D97DB43}" type="pres">
      <dgm:prSet presAssocID="{5DFC8037-AAE5-449B-8AE9-90997F6E0FC8}" presName="hierRoot2" presStyleCnt="0">
        <dgm:presLayoutVars>
          <dgm:hierBranch val="init"/>
        </dgm:presLayoutVars>
      </dgm:prSet>
      <dgm:spPr/>
    </dgm:pt>
    <dgm:pt modelId="{01F58740-0A5A-4CF4-93BF-FDB7F9789080}" type="pres">
      <dgm:prSet presAssocID="{5DFC8037-AAE5-449B-8AE9-90997F6E0FC8}" presName="rootComposite" presStyleCnt="0"/>
      <dgm:spPr/>
    </dgm:pt>
    <dgm:pt modelId="{D60021A0-BFCE-4727-B6F8-7923964385C2}" type="pres">
      <dgm:prSet presAssocID="{5DFC8037-AAE5-449B-8AE9-90997F6E0FC8}" presName="rootText" presStyleLbl="node4" presStyleIdx="3" presStyleCnt="24">
        <dgm:presLayoutVars>
          <dgm:chPref val="3"/>
        </dgm:presLayoutVars>
      </dgm:prSet>
      <dgm:spPr/>
    </dgm:pt>
    <dgm:pt modelId="{13AAEADD-8C98-47DD-9F28-E8D3FD955CA2}" type="pres">
      <dgm:prSet presAssocID="{5DFC8037-AAE5-449B-8AE9-90997F6E0FC8}" presName="rootConnector" presStyleLbl="node4" presStyleIdx="3" presStyleCnt="24"/>
      <dgm:spPr/>
    </dgm:pt>
    <dgm:pt modelId="{1F35BC83-30FA-4E2B-9FF4-95C30B74E540}" type="pres">
      <dgm:prSet presAssocID="{5DFC8037-AAE5-449B-8AE9-90997F6E0FC8}" presName="hierChild4" presStyleCnt="0"/>
      <dgm:spPr/>
    </dgm:pt>
    <dgm:pt modelId="{9027BE92-75B7-4E74-A45D-9FBB2FC29D50}" type="pres">
      <dgm:prSet presAssocID="{5DFC8037-AAE5-449B-8AE9-90997F6E0FC8}" presName="hierChild5" presStyleCnt="0"/>
      <dgm:spPr/>
    </dgm:pt>
    <dgm:pt modelId="{C04BD3E4-E57A-43BB-8850-75B75347E60F}" type="pres">
      <dgm:prSet presAssocID="{408E1C26-2F2A-4F65-8B82-4488F619276C}" presName="Name50" presStyleLbl="parChTrans1D4" presStyleIdx="4" presStyleCnt="24"/>
      <dgm:spPr/>
    </dgm:pt>
    <dgm:pt modelId="{EA2813E3-9A55-450F-AD45-5A28A91AB152}" type="pres">
      <dgm:prSet presAssocID="{65DC9352-A33C-454D-AA19-A966C1E15058}" presName="hierRoot2" presStyleCnt="0">
        <dgm:presLayoutVars>
          <dgm:hierBranch val="init"/>
        </dgm:presLayoutVars>
      </dgm:prSet>
      <dgm:spPr/>
    </dgm:pt>
    <dgm:pt modelId="{C89FAB5F-4243-496D-9839-9CEAC120C536}" type="pres">
      <dgm:prSet presAssocID="{65DC9352-A33C-454D-AA19-A966C1E15058}" presName="rootComposite" presStyleCnt="0"/>
      <dgm:spPr/>
    </dgm:pt>
    <dgm:pt modelId="{F53AAFF2-3328-487D-969A-23C1A82C9A9C}" type="pres">
      <dgm:prSet presAssocID="{65DC9352-A33C-454D-AA19-A966C1E15058}" presName="rootText" presStyleLbl="node4" presStyleIdx="4" presStyleCnt="24">
        <dgm:presLayoutVars>
          <dgm:chPref val="3"/>
        </dgm:presLayoutVars>
      </dgm:prSet>
      <dgm:spPr/>
    </dgm:pt>
    <dgm:pt modelId="{7ABEFFBA-9B73-47F9-9969-4E515D5ED85E}" type="pres">
      <dgm:prSet presAssocID="{65DC9352-A33C-454D-AA19-A966C1E15058}" presName="rootConnector" presStyleLbl="node4" presStyleIdx="4" presStyleCnt="24"/>
      <dgm:spPr/>
    </dgm:pt>
    <dgm:pt modelId="{6E12F2B9-0F3B-4FF5-9D53-F61144143287}" type="pres">
      <dgm:prSet presAssocID="{65DC9352-A33C-454D-AA19-A966C1E15058}" presName="hierChild4" presStyleCnt="0"/>
      <dgm:spPr/>
    </dgm:pt>
    <dgm:pt modelId="{966EED0B-F100-43D3-B4AD-F70FA282A7F2}" type="pres">
      <dgm:prSet presAssocID="{65DC9352-A33C-454D-AA19-A966C1E15058}" presName="hierChild5" presStyleCnt="0"/>
      <dgm:spPr/>
    </dgm:pt>
    <dgm:pt modelId="{B77FEA0D-BDAD-4271-9F58-197DA3141638}" type="pres">
      <dgm:prSet presAssocID="{EB468B29-3BDF-4D92-8EDD-D19BB2BD95B2}" presName="hierChild5" presStyleCnt="0"/>
      <dgm:spPr/>
    </dgm:pt>
    <dgm:pt modelId="{334FA3C1-3147-456A-BDEE-4A689E78E2F8}" type="pres">
      <dgm:prSet presAssocID="{691FE1F0-C4A3-4DD2-91C3-D4535A8C043D}" presName="Name35" presStyleLbl="parChTrans1D4" presStyleIdx="5" presStyleCnt="24"/>
      <dgm:spPr/>
    </dgm:pt>
    <dgm:pt modelId="{891CE47E-32F6-4678-887F-FCD171B041AE}" type="pres">
      <dgm:prSet presAssocID="{71935FDE-6E87-4DAA-8F24-A58A5ED6636F}" presName="hierRoot2" presStyleCnt="0">
        <dgm:presLayoutVars>
          <dgm:hierBranch val="init"/>
        </dgm:presLayoutVars>
      </dgm:prSet>
      <dgm:spPr/>
    </dgm:pt>
    <dgm:pt modelId="{204F0F78-430B-45B0-9ACE-219AF6BA014F}" type="pres">
      <dgm:prSet presAssocID="{71935FDE-6E87-4DAA-8F24-A58A5ED6636F}" presName="rootComposite" presStyleCnt="0"/>
      <dgm:spPr/>
    </dgm:pt>
    <dgm:pt modelId="{3DAD7D62-5155-41BA-AF7E-5637B5A82646}" type="pres">
      <dgm:prSet presAssocID="{71935FDE-6E87-4DAA-8F24-A58A5ED6636F}" presName="rootText" presStyleLbl="node4" presStyleIdx="5" presStyleCnt="24">
        <dgm:presLayoutVars>
          <dgm:chPref val="3"/>
        </dgm:presLayoutVars>
      </dgm:prSet>
      <dgm:spPr/>
    </dgm:pt>
    <dgm:pt modelId="{0FDB4636-79E5-4264-876A-CACA8CB0172F}" type="pres">
      <dgm:prSet presAssocID="{71935FDE-6E87-4DAA-8F24-A58A5ED6636F}" presName="rootConnector" presStyleLbl="node4" presStyleIdx="5" presStyleCnt="24"/>
      <dgm:spPr/>
    </dgm:pt>
    <dgm:pt modelId="{6EEB7FB0-638E-47A3-B849-45941E06B4FD}" type="pres">
      <dgm:prSet presAssocID="{71935FDE-6E87-4DAA-8F24-A58A5ED6636F}" presName="hierChild4" presStyleCnt="0"/>
      <dgm:spPr/>
    </dgm:pt>
    <dgm:pt modelId="{3BE08CEC-8637-4928-B4AA-790E62AE7752}" type="pres">
      <dgm:prSet presAssocID="{EC56F7DF-863B-480A-85A9-451EC0803E86}" presName="Name37" presStyleLbl="parChTrans1D4" presStyleIdx="6" presStyleCnt="24"/>
      <dgm:spPr/>
    </dgm:pt>
    <dgm:pt modelId="{310D14D4-85E1-43E1-8BA4-9D473C166914}" type="pres">
      <dgm:prSet presAssocID="{26403F1C-59B3-4DD5-A940-65EE9F8B5E25}" presName="hierRoot2" presStyleCnt="0">
        <dgm:presLayoutVars>
          <dgm:hierBranch val="init"/>
        </dgm:presLayoutVars>
      </dgm:prSet>
      <dgm:spPr/>
    </dgm:pt>
    <dgm:pt modelId="{61A27CB0-5E65-419B-B674-0FCD4D699049}" type="pres">
      <dgm:prSet presAssocID="{26403F1C-59B3-4DD5-A940-65EE9F8B5E25}" presName="rootComposite" presStyleCnt="0"/>
      <dgm:spPr/>
    </dgm:pt>
    <dgm:pt modelId="{574E8DD9-B1A8-4855-9B16-7F5B508E1981}" type="pres">
      <dgm:prSet presAssocID="{26403F1C-59B3-4DD5-A940-65EE9F8B5E25}" presName="rootText" presStyleLbl="node4" presStyleIdx="6" presStyleCnt="24">
        <dgm:presLayoutVars>
          <dgm:chPref val="3"/>
        </dgm:presLayoutVars>
      </dgm:prSet>
      <dgm:spPr/>
    </dgm:pt>
    <dgm:pt modelId="{047F3F18-0EC9-49CF-B1F0-26226D8E54FB}" type="pres">
      <dgm:prSet presAssocID="{26403F1C-59B3-4DD5-A940-65EE9F8B5E25}" presName="rootConnector" presStyleLbl="node4" presStyleIdx="6" presStyleCnt="24"/>
      <dgm:spPr/>
    </dgm:pt>
    <dgm:pt modelId="{C642DC0D-9646-4ED1-8D1B-49E6E017B230}" type="pres">
      <dgm:prSet presAssocID="{26403F1C-59B3-4DD5-A940-65EE9F8B5E25}" presName="hierChild4" presStyleCnt="0"/>
      <dgm:spPr/>
    </dgm:pt>
    <dgm:pt modelId="{77979351-DCB9-4F35-B7AF-4676C8555D29}" type="pres">
      <dgm:prSet presAssocID="{26403F1C-59B3-4DD5-A940-65EE9F8B5E25}" presName="hierChild5" presStyleCnt="0"/>
      <dgm:spPr/>
    </dgm:pt>
    <dgm:pt modelId="{68A02F64-86AF-4E36-8318-873B74A8AAD8}" type="pres">
      <dgm:prSet presAssocID="{6F7E1196-99CE-4355-B93B-F9C834409800}" presName="Name37" presStyleLbl="parChTrans1D4" presStyleIdx="7" presStyleCnt="24"/>
      <dgm:spPr/>
    </dgm:pt>
    <dgm:pt modelId="{9C6CB9EA-9EED-4F7C-9BB6-52108A1419B1}" type="pres">
      <dgm:prSet presAssocID="{2B797733-3F46-479B-95FA-DA7B95D9B60D}" presName="hierRoot2" presStyleCnt="0">
        <dgm:presLayoutVars>
          <dgm:hierBranch val="init"/>
        </dgm:presLayoutVars>
      </dgm:prSet>
      <dgm:spPr/>
    </dgm:pt>
    <dgm:pt modelId="{FCAE3321-01FD-4563-A3AF-F73738968305}" type="pres">
      <dgm:prSet presAssocID="{2B797733-3F46-479B-95FA-DA7B95D9B60D}" presName="rootComposite" presStyleCnt="0"/>
      <dgm:spPr/>
    </dgm:pt>
    <dgm:pt modelId="{C77494EC-A7B2-44BA-AC97-454DA46FAA2A}" type="pres">
      <dgm:prSet presAssocID="{2B797733-3F46-479B-95FA-DA7B95D9B60D}" presName="rootText" presStyleLbl="node4" presStyleIdx="7" presStyleCnt="24">
        <dgm:presLayoutVars>
          <dgm:chPref val="3"/>
        </dgm:presLayoutVars>
      </dgm:prSet>
      <dgm:spPr/>
    </dgm:pt>
    <dgm:pt modelId="{87812183-DB78-4641-9CAF-246DBC22BE39}" type="pres">
      <dgm:prSet presAssocID="{2B797733-3F46-479B-95FA-DA7B95D9B60D}" presName="rootConnector" presStyleLbl="node4" presStyleIdx="7" presStyleCnt="24"/>
      <dgm:spPr/>
    </dgm:pt>
    <dgm:pt modelId="{5A279305-519E-4EB5-A32F-EF438FEF388A}" type="pres">
      <dgm:prSet presAssocID="{2B797733-3F46-479B-95FA-DA7B95D9B60D}" presName="hierChild4" presStyleCnt="0"/>
      <dgm:spPr/>
    </dgm:pt>
    <dgm:pt modelId="{91A1E7A6-89C4-4222-A0B3-C7B20DCEEAB9}" type="pres">
      <dgm:prSet presAssocID="{2B797733-3F46-479B-95FA-DA7B95D9B60D}" presName="hierChild5" presStyleCnt="0"/>
      <dgm:spPr/>
    </dgm:pt>
    <dgm:pt modelId="{EEF9A88F-2830-434A-B42B-25F50917CACA}" type="pres">
      <dgm:prSet presAssocID="{71935FDE-6E87-4DAA-8F24-A58A5ED6636F}" presName="hierChild5" presStyleCnt="0"/>
      <dgm:spPr/>
    </dgm:pt>
    <dgm:pt modelId="{F27961CB-1748-4FEE-B681-AA7162617D15}" type="pres">
      <dgm:prSet presAssocID="{D12B63CC-A39F-4086-9072-7298AA522228}" presName="Name35" presStyleLbl="parChTrans1D4" presStyleIdx="8" presStyleCnt="24"/>
      <dgm:spPr/>
    </dgm:pt>
    <dgm:pt modelId="{93CA5541-BF44-4863-BA57-CFC53A8C1D8A}" type="pres">
      <dgm:prSet presAssocID="{D6F2B45E-8B09-4E3F-8A31-1FDD20BC68C5}" presName="hierRoot2" presStyleCnt="0">
        <dgm:presLayoutVars>
          <dgm:hierBranch val="init"/>
        </dgm:presLayoutVars>
      </dgm:prSet>
      <dgm:spPr/>
    </dgm:pt>
    <dgm:pt modelId="{7D89A0B7-7A57-43B8-A585-832EDA1FA926}" type="pres">
      <dgm:prSet presAssocID="{D6F2B45E-8B09-4E3F-8A31-1FDD20BC68C5}" presName="rootComposite" presStyleCnt="0"/>
      <dgm:spPr/>
    </dgm:pt>
    <dgm:pt modelId="{871A02E5-F3E6-4A6F-A8BE-F5D3C168E169}" type="pres">
      <dgm:prSet presAssocID="{D6F2B45E-8B09-4E3F-8A31-1FDD20BC68C5}" presName="rootText" presStyleLbl="node4" presStyleIdx="8" presStyleCnt="24">
        <dgm:presLayoutVars>
          <dgm:chPref val="3"/>
        </dgm:presLayoutVars>
      </dgm:prSet>
      <dgm:spPr/>
    </dgm:pt>
    <dgm:pt modelId="{96B6FB39-C643-4027-ABD3-74015BCAE737}" type="pres">
      <dgm:prSet presAssocID="{D6F2B45E-8B09-4E3F-8A31-1FDD20BC68C5}" presName="rootConnector" presStyleLbl="node4" presStyleIdx="8" presStyleCnt="24"/>
      <dgm:spPr/>
    </dgm:pt>
    <dgm:pt modelId="{C74D9830-90BA-4295-BBD1-02FBF760623E}" type="pres">
      <dgm:prSet presAssocID="{D6F2B45E-8B09-4E3F-8A31-1FDD20BC68C5}" presName="hierChild4" presStyleCnt="0"/>
      <dgm:spPr/>
    </dgm:pt>
    <dgm:pt modelId="{74C1B533-4F57-4950-98BB-0DCB6B35E591}" type="pres">
      <dgm:prSet presAssocID="{D6F2B45E-8B09-4E3F-8A31-1FDD20BC68C5}" presName="hierChild5" presStyleCnt="0"/>
      <dgm:spPr/>
    </dgm:pt>
    <dgm:pt modelId="{C41AAF7C-ADFC-4D22-A641-6017D4415684}" type="pres">
      <dgm:prSet presAssocID="{06A496D1-8D1D-4FFC-9C03-4C70A2E7ABB5}" presName="Name35" presStyleLbl="parChTrans1D4" presStyleIdx="9" presStyleCnt="24"/>
      <dgm:spPr/>
    </dgm:pt>
    <dgm:pt modelId="{DEB1EED4-082F-4E24-9B85-36986DE0C52A}" type="pres">
      <dgm:prSet presAssocID="{41CA16FD-1EC7-47D1-B31F-7F61F01F3854}" presName="hierRoot2" presStyleCnt="0">
        <dgm:presLayoutVars>
          <dgm:hierBranch val="init"/>
        </dgm:presLayoutVars>
      </dgm:prSet>
      <dgm:spPr/>
    </dgm:pt>
    <dgm:pt modelId="{5B19062F-3308-4FC2-A9C3-FAF776D84BEE}" type="pres">
      <dgm:prSet presAssocID="{41CA16FD-1EC7-47D1-B31F-7F61F01F3854}" presName="rootComposite" presStyleCnt="0"/>
      <dgm:spPr/>
    </dgm:pt>
    <dgm:pt modelId="{E4D49892-7205-4A93-9ABE-4F7468417D22}" type="pres">
      <dgm:prSet presAssocID="{41CA16FD-1EC7-47D1-B31F-7F61F01F3854}" presName="rootText" presStyleLbl="node4" presStyleIdx="9" presStyleCnt="24">
        <dgm:presLayoutVars>
          <dgm:chPref val="3"/>
        </dgm:presLayoutVars>
      </dgm:prSet>
      <dgm:spPr/>
    </dgm:pt>
    <dgm:pt modelId="{4F087855-3C3F-4757-80E1-24C07139B1B5}" type="pres">
      <dgm:prSet presAssocID="{41CA16FD-1EC7-47D1-B31F-7F61F01F3854}" presName="rootConnector" presStyleLbl="node4" presStyleIdx="9" presStyleCnt="24"/>
      <dgm:spPr/>
    </dgm:pt>
    <dgm:pt modelId="{F9D43DE6-EF13-4E83-9544-52621A0AF1F0}" type="pres">
      <dgm:prSet presAssocID="{41CA16FD-1EC7-47D1-B31F-7F61F01F3854}" presName="hierChild4" presStyleCnt="0"/>
      <dgm:spPr/>
    </dgm:pt>
    <dgm:pt modelId="{97070C9D-EB51-44EA-855D-352012C2066C}" type="pres">
      <dgm:prSet presAssocID="{41CA16FD-1EC7-47D1-B31F-7F61F01F3854}" presName="hierChild5" presStyleCnt="0"/>
      <dgm:spPr/>
    </dgm:pt>
    <dgm:pt modelId="{F0993902-C1CF-456E-B97F-E564AE0D7694}" type="pres">
      <dgm:prSet presAssocID="{8015E1D2-22AA-4BEA-BAA9-A145EA3785B8}" presName="hierChild5" presStyleCnt="0"/>
      <dgm:spPr/>
    </dgm:pt>
    <dgm:pt modelId="{5F5495D8-D600-4321-AEFE-C88ED836AF59}" type="pres">
      <dgm:prSet presAssocID="{A9024224-22C3-4FF1-ABF7-BE9DB4603C22}" presName="hierChild5" presStyleCnt="0"/>
      <dgm:spPr/>
    </dgm:pt>
    <dgm:pt modelId="{502E36CB-91A5-4956-A63D-7435405113E8}" type="pres">
      <dgm:prSet presAssocID="{2573C632-5AA7-4372-A682-054B794C8156}" presName="hierChild5" presStyleCnt="0"/>
      <dgm:spPr/>
    </dgm:pt>
    <dgm:pt modelId="{270A4FCA-6377-4196-AC9A-583726931E1E}" type="pres">
      <dgm:prSet presAssocID="{B007B3EE-BAC0-46EB-9B60-6900CDC4BB3B}" presName="Name35" presStyleLbl="parChTrans1D3" presStyleIdx="1" presStyleCnt="4"/>
      <dgm:spPr/>
    </dgm:pt>
    <dgm:pt modelId="{14893C05-35C8-4A39-B539-B50847A2DB4E}" type="pres">
      <dgm:prSet presAssocID="{F833504F-75E9-4DC8-BF91-5A1C685E8148}" presName="hierRoot2" presStyleCnt="0">
        <dgm:presLayoutVars>
          <dgm:hierBranch/>
        </dgm:presLayoutVars>
      </dgm:prSet>
      <dgm:spPr/>
    </dgm:pt>
    <dgm:pt modelId="{B0D4DC6B-AA9A-4FBB-BDF6-96AE64D7EC61}" type="pres">
      <dgm:prSet presAssocID="{F833504F-75E9-4DC8-BF91-5A1C685E8148}" presName="rootComposite" presStyleCnt="0"/>
      <dgm:spPr/>
    </dgm:pt>
    <dgm:pt modelId="{4D368C06-E1FB-4E78-9AC4-31AAA0031EB9}" type="pres">
      <dgm:prSet presAssocID="{F833504F-75E9-4DC8-BF91-5A1C685E8148}" presName="rootText" presStyleLbl="node3" presStyleIdx="1" presStyleCnt="4">
        <dgm:presLayoutVars>
          <dgm:chPref val="3"/>
        </dgm:presLayoutVars>
      </dgm:prSet>
      <dgm:spPr/>
    </dgm:pt>
    <dgm:pt modelId="{0E03554B-3456-4FA6-A2D1-B10FCCA5A648}" type="pres">
      <dgm:prSet presAssocID="{F833504F-75E9-4DC8-BF91-5A1C685E8148}" presName="rootConnector" presStyleLbl="node3" presStyleIdx="1" presStyleCnt="4"/>
      <dgm:spPr/>
    </dgm:pt>
    <dgm:pt modelId="{F4E1DA8B-F090-4A06-A0BF-4F0B34F44DB4}" type="pres">
      <dgm:prSet presAssocID="{F833504F-75E9-4DC8-BF91-5A1C685E8148}" presName="hierChild4" presStyleCnt="0"/>
      <dgm:spPr/>
    </dgm:pt>
    <dgm:pt modelId="{B76D7AA9-2718-45E8-B420-FED03C9A4759}" type="pres">
      <dgm:prSet presAssocID="{7A2A3C66-FA09-4652-A49F-232B0E79BF13}" presName="Name35" presStyleLbl="parChTrans1D4" presStyleIdx="10" presStyleCnt="24"/>
      <dgm:spPr/>
    </dgm:pt>
    <dgm:pt modelId="{80C005C3-7887-46FD-B0B0-783EED33759D}" type="pres">
      <dgm:prSet presAssocID="{8E987BC3-FFA3-4E36-8197-1CD791B0B1F8}" presName="hierRoot2" presStyleCnt="0">
        <dgm:presLayoutVars>
          <dgm:hierBranch val="init"/>
        </dgm:presLayoutVars>
      </dgm:prSet>
      <dgm:spPr/>
    </dgm:pt>
    <dgm:pt modelId="{9DEB3779-0C92-415F-BC91-67C2946E7CBF}" type="pres">
      <dgm:prSet presAssocID="{8E987BC3-FFA3-4E36-8197-1CD791B0B1F8}" presName="rootComposite" presStyleCnt="0"/>
      <dgm:spPr/>
    </dgm:pt>
    <dgm:pt modelId="{2F18B458-FE65-4D62-891D-6C784E2B6F00}" type="pres">
      <dgm:prSet presAssocID="{8E987BC3-FFA3-4E36-8197-1CD791B0B1F8}" presName="rootText" presStyleLbl="node4" presStyleIdx="10" presStyleCnt="24">
        <dgm:presLayoutVars>
          <dgm:chPref val="3"/>
        </dgm:presLayoutVars>
      </dgm:prSet>
      <dgm:spPr/>
    </dgm:pt>
    <dgm:pt modelId="{5DB1BA89-B38B-4CAD-BE65-483994DBA6E5}" type="pres">
      <dgm:prSet presAssocID="{8E987BC3-FFA3-4E36-8197-1CD791B0B1F8}" presName="rootConnector" presStyleLbl="node4" presStyleIdx="10" presStyleCnt="24"/>
      <dgm:spPr/>
    </dgm:pt>
    <dgm:pt modelId="{A8ACE500-F70C-45E2-9BC3-DB4946D61731}" type="pres">
      <dgm:prSet presAssocID="{8E987BC3-FFA3-4E36-8197-1CD791B0B1F8}" presName="hierChild4" presStyleCnt="0"/>
      <dgm:spPr/>
    </dgm:pt>
    <dgm:pt modelId="{890190A4-6196-41F7-BA08-8769D736C826}" type="pres">
      <dgm:prSet presAssocID="{8E987BC3-FFA3-4E36-8197-1CD791B0B1F8}" presName="hierChild5" presStyleCnt="0"/>
      <dgm:spPr/>
    </dgm:pt>
    <dgm:pt modelId="{9992992E-87B2-43A3-B58F-8C7C43737F79}" type="pres">
      <dgm:prSet presAssocID="{D0D49B75-C867-4DB3-9973-EFBB6134B48F}" presName="Name35" presStyleLbl="parChTrans1D4" presStyleIdx="11" presStyleCnt="24"/>
      <dgm:spPr/>
    </dgm:pt>
    <dgm:pt modelId="{7E0EFBC3-2B61-4438-9210-A0A0CF04B940}" type="pres">
      <dgm:prSet presAssocID="{0EF0E49F-8D50-4645-AB5D-C3A03AC4DFC8}" presName="hierRoot2" presStyleCnt="0">
        <dgm:presLayoutVars>
          <dgm:hierBranch val="init"/>
        </dgm:presLayoutVars>
      </dgm:prSet>
      <dgm:spPr/>
    </dgm:pt>
    <dgm:pt modelId="{DF29E4C3-12CB-48C5-B3D7-9BB06DC1F648}" type="pres">
      <dgm:prSet presAssocID="{0EF0E49F-8D50-4645-AB5D-C3A03AC4DFC8}" presName="rootComposite" presStyleCnt="0"/>
      <dgm:spPr/>
    </dgm:pt>
    <dgm:pt modelId="{9BAFCCC3-E31A-41F4-89AD-12862C135F4F}" type="pres">
      <dgm:prSet presAssocID="{0EF0E49F-8D50-4645-AB5D-C3A03AC4DFC8}" presName="rootText" presStyleLbl="node4" presStyleIdx="11" presStyleCnt="24">
        <dgm:presLayoutVars>
          <dgm:chPref val="3"/>
        </dgm:presLayoutVars>
      </dgm:prSet>
      <dgm:spPr/>
    </dgm:pt>
    <dgm:pt modelId="{C2DB950D-AACA-4AE3-8EF0-CE88886AA29E}" type="pres">
      <dgm:prSet presAssocID="{0EF0E49F-8D50-4645-AB5D-C3A03AC4DFC8}" presName="rootConnector" presStyleLbl="node4" presStyleIdx="11" presStyleCnt="24"/>
      <dgm:spPr/>
    </dgm:pt>
    <dgm:pt modelId="{35D1BA12-B915-492F-8772-AED651247F34}" type="pres">
      <dgm:prSet presAssocID="{0EF0E49F-8D50-4645-AB5D-C3A03AC4DFC8}" presName="hierChild4" presStyleCnt="0"/>
      <dgm:spPr/>
    </dgm:pt>
    <dgm:pt modelId="{28D2E5CF-201E-4467-B9BB-CAF05BCA24FA}" type="pres">
      <dgm:prSet presAssocID="{0EF0E49F-8D50-4645-AB5D-C3A03AC4DFC8}" presName="hierChild5" presStyleCnt="0"/>
      <dgm:spPr/>
    </dgm:pt>
    <dgm:pt modelId="{5A822177-8C41-482C-BFC4-55D647FFF984}" type="pres">
      <dgm:prSet presAssocID="{97D210E4-2EB6-457F-BA87-6EBB5DFEDF0D}" presName="Name35" presStyleLbl="parChTrans1D4" presStyleIdx="12" presStyleCnt="24"/>
      <dgm:spPr/>
    </dgm:pt>
    <dgm:pt modelId="{B69455C0-2BD2-42E0-A5C1-AA72B581BC15}" type="pres">
      <dgm:prSet presAssocID="{1B20BFAA-46B7-4D3F-9837-BAD2B0087A6E}" presName="hierRoot2" presStyleCnt="0">
        <dgm:presLayoutVars>
          <dgm:hierBranch val="init"/>
        </dgm:presLayoutVars>
      </dgm:prSet>
      <dgm:spPr/>
    </dgm:pt>
    <dgm:pt modelId="{D2A19274-FE5B-4A1C-AB09-2C11FA66AB28}" type="pres">
      <dgm:prSet presAssocID="{1B20BFAA-46B7-4D3F-9837-BAD2B0087A6E}" presName="rootComposite" presStyleCnt="0"/>
      <dgm:spPr/>
    </dgm:pt>
    <dgm:pt modelId="{9E8FA6E7-5A37-4A2B-9DDF-906B5202D02A}" type="pres">
      <dgm:prSet presAssocID="{1B20BFAA-46B7-4D3F-9837-BAD2B0087A6E}" presName="rootText" presStyleLbl="node4" presStyleIdx="12" presStyleCnt="24">
        <dgm:presLayoutVars>
          <dgm:chPref val="3"/>
        </dgm:presLayoutVars>
      </dgm:prSet>
      <dgm:spPr/>
    </dgm:pt>
    <dgm:pt modelId="{6F7EBBF2-58A9-45CC-81E7-2D5F2BDA8BD3}" type="pres">
      <dgm:prSet presAssocID="{1B20BFAA-46B7-4D3F-9837-BAD2B0087A6E}" presName="rootConnector" presStyleLbl="node4" presStyleIdx="12" presStyleCnt="24"/>
      <dgm:spPr/>
    </dgm:pt>
    <dgm:pt modelId="{4C968D20-474B-4CC5-8528-5B48911BFE19}" type="pres">
      <dgm:prSet presAssocID="{1B20BFAA-46B7-4D3F-9837-BAD2B0087A6E}" presName="hierChild4" presStyleCnt="0"/>
      <dgm:spPr/>
    </dgm:pt>
    <dgm:pt modelId="{5D73FA0E-D87D-44CA-9C43-A9700119E3E4}" type="pres">
      <dgm:prSet presAssocID="{0C85F5B8-52DB-4E59-9054-A118F78C0DBE}" presName="Name37" presStyleLbl="parChTrans1D4" presStyleIdx="13" presStyleCnt="24"/>
      <dgm:spPr/>
    </dgm:pt>
    <dgm:pt modelId="{850E4892-C8E1-44D3-94A1-BF86A255F8D7}" type="pres">
      <dgm:prSet presAssocID="{0A930F20-97CD-47FB-921B-1CA4F606B8A3}" presName="hierRoot2" presStyleCnt="0">
        <dgm:presLayoutVars>
          <dgm:hierBranch val="init"/>
        </dgm:presLayoutVars>
      </dgm:prSet>
      <dgm:spPr/>
    </dgm:pt>
    <dgm:pt modelId="{EC31FD97-3530-4EB1-BF2A-1B7B07D9CC8B}" type="pres">
      <dgm:prSet presAssocID="{0A930F20-97CD-47FB-921B-1CA4F606B8A3}" presName="rootComposite" presStyleCnt="0"/>
      <dgm:spPr/>
    </dgm:pt>
    <dgm:pt modelId="{5F7FCAD3-EFDC-4074-ABAE-1B47BF66F43A}" type="pres">
      <dgm:prSet presAssocID="{0A930F20-97CD-47FB-921B-1CA4F606B8A3}" presName="rootText" presStyleLbl="node4" presStyleIdx="13" presStyleCnt="24">
        <dgm:presLayoutVars>
          <dgm:chPref val="3"/>
        </dgm:presLayoutVars>
      </dgm:prSet>
      <dgm:spPr/>
    </dgm:pt>
    <dgm:pt modelId="{EC9E1BA5-493D-49BB-904A-BAFC2580E5EC}" type="pres">
      <dgm:prSet presAssocID="{0A930F20-97CD-47FB-921B-1CA4F606B8A3}" presName="rootConnector" presStyleLbl="node4" presStyleIdx="13" presStyleCnt="24"/>
      <dgm:spPr/>
    </dgm:pt>
    <dgm:pt modelId="{5078E6C5-9889-4218-9F71-EDF18B817537}" type="pres">
      <dgm:prSet presAssocID="{0A930F20-97CD-47FB-921B-1CA4F606B8A3}" presName="hierChild4" presStyleCnt="0"/>
      <dgm:spPr/>
    </dgm:pt>
    <dgm:pt modelId="{3FAFA9FF-497D-4926-ADE7-0793E12BFF82}" type="pres">
      <dgm:prSet presAssocID="{0A930F20-97CD-47FB-921B-1CA4F606B8A3}" presName="hierChild5" presStyleCnt="0"/>
      <dgm:spPr/>
    </dgm:pt>
    <dgm:pt modelId="{6C162ABD-F55C-4D9E-8755-9185C7BFC3CD}" type="pres">
      <dgm:prSet presAssocID="{7695CC6C-431A-4DAF-8DCF-DA2C9730E740}" presName="Name37" presStyleLbl="parChTrans1D4" presStyleIdx="14" presStyleCnt="24"/>
      <dgm:spPr/>
    </dgm:pt>
    <dgm:pt modelId="{C0706CF6-5650-4757-BE0F-63A3E96CF15C}" type="pres">
      <dgm:prSet presAssocID="{84633C37-B166-40F1-97BF-F3FB4CB5C4D2}" presName="hierRoot2" presStyleCnt="0">
        <dgm:presLayoutVars>
          <dgm:hierBranch val="init"/>
        </dgm:presLayoutVars>
      </dgm:prSet>
      <dgm:spPr/>
    </dgm:pt>
    <dgm:pt modelId="{BD8F34B3-1BDB-4DC4-9CE2-5F00091B8741}" type="pres">
      <dgm:prSet presAssocID="{84633C37-B166-40F1-97BF-F3FB4CB5C4D2}" presName="rootComposite" presStyleCnt="0"/>
      <dgm:spPr/>
    </dgm:pt>
    <dgm:pt modelId="{4DC7B0C2-E965-4D8F-8A6B-3205AC6FAF53}" type="pres">
      <dgm:prSet presAssocID="{84633C37-B166-40F1-97BF-F3FB4CB5C4D2}" presName="rootText" presStyleLbl="node4" presStyleIdx="14" presStyleCnt="24">
        <dgm:presLayoutVars>
          <dgm:chPref val="3"/>
        </dgm:presLayoutVars>
      </dgm:prSet>
      <dgm:spPr/>
    </dgm:pt>
    <dgm:pt modelId="{036FC320-FEF1-4562-8FC3-38232B1DCD12}" type="pres">
      <dgm:prSet presAssocID="{84633C37-B166-40F1-97BF-F3FB4CB5C4D2}" presName="rootConnector" presStyleLbl="node4" presStyleIdx="14" presStyleCnt="24"/>
      <dgm:spPr/>
    </dgm:pt>
    <dgm:pt modelId="{77528F09-FC86-4E06-B72F-6D9D3A1B1118}" type="pres">
      <dgm:prSet presAssocID="{84633C37-B166-40F1-97BF-F3FB4CB5C4D2}" presName="hierChild4" presStyleCnt="0"/>
      <dgm:spPr/>
    </dgm:pt>
    <dgm:pt modelId="{0B719095-BACF-49EC-8363-1DC951C57EAE}" type="pres">
      <dgm:prSet presAssocID="{84633C37-B166-40F1-97BF-F3FB4CB5C4D2}" presName="hierChild5" presStyleCnt="0"/>
      <dgm:spPr/>
    </dgm:pt>
    <dgm:pt modelId="{52AD9E85-311D-492E-88AB-6DE2CD810E90}" type="pres">
      <dgm:prSet presAssocID="{1B20BFAA-46B7-4D3F-9837-BAD2B0087A6E}" presName="hierChild5" presStyleCnt="0"/>
      <dgm:spPr/>
    </dgm:pt>
    <dgm:pt modelId="{E136A67E-1F31-48CC-A327-DC3C9A169735}" type="pres">
      <dgm:prSet presAssocID="{65BA2C87-2EAC-4454-9A20-9AF0DEC64A68}" presName="Name35" presStyleLbl="parChTrans1D4" presStyleIdx="15" presStyleCnt="24"/>
      <dgm:spPr/>
    </dgm:pt>
    <dgm:pt modelId="{BFC1D9A5-A0EC-4534-BB93-4541F605F2BA}" type="pres">
      <dgm:prSet presAssocID="{50FF35E9-BA60-4FD3-B71E-B2F27F7F56C7}" presName="hierRoot2" presStyleCnt="0">
        <dgm:presLayoutVars>
          <dgm:hierBranch val="init"/>
        </dgm:presLayoutVars>
      </dgm:prSet>
      <dgm:spPr/>
    </dgm:pt>
    <dgm:pt modelId="{839FC9CC-E213-4E5C-A8D3-0F290E7159DD}" type="pres">
      <dgm:prSet presAssocID="{50FF35E9-BA60-4FD3-B71E-B2F27F7F56C7}" presName="rootComposite" presStyleCnt="0"/>
      <dgm:spPr/>
    </dgm:pt>
    <dgm:pt modelId="{1C775588-9835-4EF2-955B-0F32D5D73173}" type="pres">
      <dgm:prSet presAssocID="{50FF35E9-BA60-4FD3-B71E-B2F27F7F56C7}" presName="rootText" presStyleLbl="node4" presStyleIdx="15" presStyleCnt="24">
        <dgm:presLayoutVars>
          <dgm:chPref val="3"/>
        </dgm:presLayoutVars>
      </dgm:prSet>
      <dgm:spPr/>
    </dgm:pt>
    <dgm:pt modelId="{9B26C637-50D5-4FDB-8E21-179C51D9B0AF}" type="pres">
      <dgm:prSet presAssocID="{50FF35E9-BA60-4FD3-B71E-B2F27F7F56C7}" presName="rootConnector" presStyleLbl="node4" presStyleIdx="15" presStyleCnt="24"/>
      <dgm:spPr/>
    </dgm:pt>
    <dgm:pt modelId="{FCEFA85B-F288-4B01-9E76-884BABBA321E}" type="pres">
      <dgm:prSet presAssocID="{50FF35E9-BA60-4FD3-B71E-B2F27F7F56C7}" presName="hierChild4" presStyleCnt="0"/>
      <dgm:spPr/>
    </dgm:pt>
    <dgm:pt modelId="{3292B5AE-DBC7-4D57-95DA-9139759E3FEB}" type="pres">
      <dgm:prSet presAssocID="{E3BB5DDE-E9E6-4C83-82F2-4D3AEC278182}" presName="Name37" presStyleLbl="parChTrans1D4" presStyleIdx="16" presStyleCnt="24"/>
      <dgm:spPr/>
    </dgm:pt>
    <dgm:pt modelId="{5992DA74-0916-4092-B4FC-43BB7742FF62}" type="pres">
      <dgm:prSet presAssocID="{6B0D815B-C9D3-4595-B2A5-1088BEF0443F}" presName="hierRoot2" presStyleCnt="0">
        <dgm:presLayoutVars>
          <dgm:hierBranch val="init"/>
        </dgm:presLayoutVars>
      </dgm:prSet>
      <dgm:spPr/>
    </dgm:pt>
    <dgm:pt modelId="{0E723457-7D2D-4A0D-A26F-8000CCD44622}" type="pres">
      <dgm:prSet presAssocID="{6B0D815B-C9D3-4595-B2A5-1088BEF0443F}" presName="rootComposite" presStyleCnt="0"/>
      <dgm:spPr/>
    </dgm:pt>
    <dgm:pt modelId="{E399B3FA-3843-419C-9E5A-18AA1FD86CB5}" type="pres">
      <dgm:prSet presAssocID="{6B0D815B-C9D3-4595-B2A5-1088BEF0443F}" presName="rootText" presStyleLbl="node4" presStyleIdx="16" presStyleCnt="24">
        <dgm:presLayoutVars>
          <dgm:chPref val="3"/>
        </dgm:presLayoutVars>
      </dgm:prSet>
      <dgm:spPr/>
    </dgm:pt>
    <dgm:pt modelId="{7F915A2A-B03D-44D5-B3F7-3D454CD5E267}" type="pres">
      <dgm:prSet presAssocID="{6B0D815B-C9D3-4595-B2A5-1088BEF0443F}" presName="rootConnector" presStyleLbl="node4" presStyleIdx="16" presStyleCnt="24"/>
      <dgm:spPr/>
    </dgm:pt>
    <dgm:pt modelId="{7D7A420C-ED49-41A7-87C5-00049263478B}" type="pres">
      <dgm:prSet presAssocID="{6B0D815B-C9D3-4595-B2A5-1088BEF0443F}" presName="hierChild4" presStyleCnt="0"/>
      <dgm:spPr/>
    </dgm:pt>
    <dgm:pt modelId="{4CAE4055-5E65-4773-BC5F-5578D630626E}" type="pres">
      <dgm:prSet presAssocID="{6B0D815B-C9D3-4595-B2A5-1088BEF0443F}" presName="hierChild5" presStyleCnt="0"/>
      <dgm:spPr/>
    </dgm:pt>
    <dgm:pt modelId="{3BA59AC8-468F-4EF5-B8C5-D55C7941D3BB}" type="pres">
      <dgm:prSet presAssocID="{2C43A054-0E3D-453B-ADCF-381A8CFE3EE2}" presName="Name37" presStyleLbl="parChTrans1D4" presStyleIdx="17" presStyleCnt="24"/>
      <dgm:spPr/>
    </dgm:pt>
    <dgm:pt modelId="{B2A33432-A771-4D93-A968-2024DFEBDA67}" type="pres">
      <dgm:prSet presAssocID="{49BFE8A3-F31E-42BE-B8FB-3579413B40D1}" presName="hierRoot2" presStyleCnt="0">
        <dgm:presLayoutVars>
          <dgm:hierBranch val="init"/>
        </dgm:presLayoutVars>
      </dgm:prSet>
      <dgm:spPr/>
    </dgm:pt>
    <dgm:pt modelId="{927B106F-6E1C-4554-BC73-DD8F956E4B8C}" type="pres">
      <dgm:prSet presAssocID="{49BFE8A3-F31E-42BE-B8FB-3579413B40D1}" presName="rootComposite" presStyleCnt="0"/>
      <dgm:spPr/>
    </dgm:pt>
    <dgm:pt modelId="{712404A0-9D74-4ECD-A2A0-886E7BE22A61}" type="pres">
      <dgm:prSet presAssocID="{49BFE8A3-F31E-42BE-B8FB-3579413B40D1}" presName="rootText" presStyleLbl="node4" presStyleIdx="17" presStyleCnt="24">
        <dgm:presLayoutVars>
          <dgm:chPref val="3"/>
        </dgm:presLayoutVars>
      </dgm:prSet>
      <dgm:spPr/>
    </dgm:pt>
    <dgm:pt modelId="{C4D0ACD9-FDF1-4E00-852C-5B9C643FABFA}" type="pres">
      <dgm:prSet presAssocID="{49BFE8A3-F31E-42BE-B8FB-3579413B40D1}" presName="rootConnector" presStyleLbl="node4" presStyleIdx="17" presStyleCnt="24"/>
      <dgm:spPr/>
    </dgm:pt>
    <dgm:pt modelId="{E366BE50-4C5D-4FF3-91D6-1F3AA883FC13}" type="pres">
      <dgm:prSet presAssocID="{49BFE8A3-F31E-42BE-B8FB-3579413B40D1}" presName="hierChild4" presStyleCnt="0"/>
      <dgm:spPr/>
    </dgm:pt>
    <dgm:pt modelId="{4272C467-011A-42FD-BDA0-6BFD88CFE0C9}" type="pres">
      <dgm:prSet presAssocID="{49BFE8A3-F31E-42BE-B8FB-3579413B40D1}" presName="hierChild5" presStyleCnt="0"/>
      <dgm:spPr/>
    </dgm:pt>
    <dgm:pt modelId="{7874FEA7-10D2-4D9F-B7C9-BE4B1DF40E6F}" type="pres">
      <dgm:prSet presAssocID="{50FF35E9-BA60-4FD3-B71E-B2F27F7F56C7}" presName="hierChild5" presStyleCnt="0"/>
      <dgm:spPr/>
    </dgm:pt>
    <dgm:pt modelId="{6B986090-7ED1-4BC0-93AF-3F3CE8893D8B}" type="pres">
      <dgm:prSet presAssocID="{F833504F-75E9-4DC8-BF91-5A1C685E8148}" presName="hierChild5" presStyleCnt="0"/>
      <dgm:spPr/>
    </dgm:pt>
    <dgm:pt modelId="{8D820DF6-14E5-4BF4-BE14-EA4B7327EA86}" type="pres">
      <dgm:prSet presAssocID="{4A1E069F-5004-4C3E-A493-52D285354700}" presName="Name35" presStyleLbl="parChTrans1D3" presStyleIdx="2" presStyleCnt="4"/>
      <dgm:spPr/>
    </dgm:pt>
    <dgm:pt modelId="{DBF80A70-D4DD-41F0-9FCA-139E174DAE96}" type="pres">
      <dgm:prSet presAssocID="{3E48B265-CC3C-41E0-97BF-1B79D7C6C77E}" presName="hierRoot2" presStyleCnt="0">
        <dgm:presLayoutVars>
          <dgm:hierBranch val="init"/>
        </dgm:presLayoutVars>
      </dgm:prSet>
      <dgm:spPr/>
    </dgm:pt>
    <dgm:pt modelId="{6068D8D6-3EB3-4DE8-8DF5-74ADDEC74B90}" type="pres">
      <dgm:prSet presAssocID="{3E48B265-CC3C-41E0-97BF-1B79D7C6C77E}" presName="rootComposite" presStyleCnt="0"/>
      <dgm:spPr/>
    </dgm:pt>
    <dgm:pt modelId="{BC47DE16-D494-4661-8A53-769AFAF3F0D5}" type="pres">
      <dgm:prSet presAssocID="{3E48B265-CC3C-41E0-97BF-1B79D7C6C77E}" presName="rootText" presStyleLbl="node3" presStyleIdx="2" presStyleCnt="4">
        <dgm:presLayoutVars>
          <dgm:chPref val="3"/>
        </dgm:presLayoutVars>
      </dgm:prSet>
      <dgm:spPr/>
    </dgm:pt>
    <dgm:pt modelId="{C71EBF6C-0949-49ED-AD00-7BD411A8A0B7}" type="pres">
      <dgm:prSet presAssocID="{3E48B265-CC3C-41E0-97BF-1B79D7C6C77E}" presName="rootConnector" presStyleLbl="node3" presStyleIdx="2" presStyleCnt="4"/>
      <dgm:spPr/>
    </dgm:pt>
    <dgm:pt modelId="{CCD08483-97E0-44F9-96C2-7274ECCE550B}" type="pres">
      <dgm:prSet presAssocID="{3E48B265-CC3C-41E0-97BF-1B79D7C6C77E}" presName="hierChild4" presStyleCnt="0"/>
      <dgm:spPr/>
    </dgm:pt>
    <dgm:pt modelId="{D2AB4E7C-04B9-4492-96A3-E7866C9F2CF7}" type="pres">
      <dgm:prSet presAssocID="{3E48B265-CC3C-41E0-97BF-1B79D7C6C77E}" presName="hierChild5" presStyleCnt="0"/>
      <dgm:spPr/>
    </dgm:pt>
    <dgm:pt modelId="{9E65D171-ADB8-4DFC-BF5D-72A169CA763B}" type="pres">
      <dgm:prSet presAssocID="{5F5B6323-2308-400E-89CC-B73E108AB474}" presName="Name35" presStyleLbl="parChTrans1D3" presStyleIdx="3" presStyleCnt="4"/>
      <dgm:spPr/>
    </dgm:pt>
    <dgm:pt modelId="{DBBF7B69-BA99-44F3-9179-FB603D5166E6}" type="pres">
      <dgm:prSet presAssocID="{E8E33EB1-0329-4E35-B7D8-A4ADEBD41C49}" presName="hierRoot2" presStyleCnt="0">
        <dgm:presLayoutVars>
          <dgm:hierBranch/>
        </dgm:presLayoutVars>
      </dgm:prSet>
      <dgm:spPr/>
    </dgm:pt>
    <dgm:pt modelId="{66D62B9A-AFF0-4D8E-ADE0-9DD08F55DFBC}" type="pres">
      <dgm:prSet presAssocID="{E8E33EB1-0329-4E35-B7D8-A4ADEBD41C49}" presName="rootComposite" presStyleCnt="0"/>
      <dgm:spPr/>
    </dgm:pt>
    <dgm:pt modelId="{DEBB542E-D6CF-4029-8D54-ABE633C8A7C5}" type="pres">
      <dgm:prSet presAssocID="{E8E33EB1-0329-4E35-B7D8-A4ADEBD41C49}" presName="rootText" presStyleLbl="node3" presStyleIdx="3" presStyleCnt="4">
        <dgm:presLayoutVars>
          <dgm:chPref val="3"/>
        </dgm:presLayoutVars>
      </dgm:prSet>
      <dgm:spPr/>
    </dgm:pt>
    <dgm:pt modelId="{3AF11A32-3DCB-4EBB-9129-981E03F01BDD}" type="pres">
      <dgm:prSet presAssocID="{E8E33EB1-0329-4E35-B7D8-A4ADEBD41C49}" presName="rootConnector" presStyleLbl="node3" presStyleIdx="3" presStyleCnt="4"/>
      <dgm:spPr/>
    </dgm:pt>
    <dgm:pt modelId="{5F935B9C-DA7F-4DE8-83ED-543C23502923}" type="pres">
      <dgm:prSet presAssocID="{E8E33EB1-0329-4E35-B7D8-A4ADEBD41C49}" presName="hierChild4" presStyleCnt="0"/>
      <dgm:spPr/>
    </dgm:pt>
    <dgm:pt modelId="{933B967E-58D7-4B1D-9B7E-8CA0C4109853}" type="pres">
      <dgm:prSet presAssocID="{C93F2046-D3EE-414A-BA9F-D533E2A9C176}" presName="Name35" presStyleLbl="parChTrans1D4" presStyleIdx="18" presStyleCnt="24"/>
      <dgm:spPr/>
    </dgm:pt>
    <dgm:pt modelId="{6CCD1FDE-DAC7-4D01-8955-1315DF46420A}" type="pres">
      <dgm:prSet presAssocID="{6759ADFB-2EB7-4149-A107-DB3FD2E0F371}" presName="hierRoot2" presStyleCnt="0">
        <dgm:presLayoutVars>
          <dgm:hierBranch/>
        </dgm:presLayoutVars>
      </dgm:prSet>
      <dgm:spPr/>
    </dgm:pt>
    <dgm:pt modelId="{74CDFC5E-6C55-48B5-ABF0-EAD4C1B90477}" type="pres">
      <dgm:prSet presAssocID="{6759ADFB-2EB7-4149-A107-DB3FD2E0F371}" presName="rootComposite" presStyleCnt="0"/>
      <dgm:spPr/>
    </dgm:pt>
    <dgm:pt modelId="{4C5A6342-6926-462B-AE3C-86AEA56AA6C8}" type="pres">
      <dgm:prSet presAssocID="{6759ADFB-2EB7-4149-A107-DB3FD2E0F371}" presName="rootText" presStyleLbl="node4" presStyleIdx="18" presStyleCnt="24">
        <dgm:presLayoutVars>
          <dgm:chPref val="3"/>
        </dgm:presLayoutVars>
      </dgm:prSet>
      <dgm:spPr/>
    </dgm:pt>
    <dgm:pt modelId="{BE38099E-3581-41A0-B6C6-2255BF8ED8E2}" type="pres">
      <dgm:prSet presAssocID="{6759ADFB-2EB7-4149-A107-DB3FD2E0F371}" presName="rootConnector" presStyleLbl="node4" presStyleIdx="18" presStyleCnt="24"/>
      <dgm:spPr/>
    </dgm:pt>
    <dgm:pt modelId="{336AC53D-5964-4EE0-8B40-996C18E32FDC}" type="pres">
      <dgm:prSet presAssocID="{6759ADFB-2EB7-4149-A107-DB3FD2E0F371}" presName="hierChild4" presStyleCnt="0"/>
      <dgm:spPr/>
    </dgm:pt>
    <dgm:pt modelId="{FA1B6C51-7944-4D1A-8262-705C4780BADE}" type="pres">
      <dgm:prSet presAssocID="{10DA6009-C99F-4E39-B413-562754DB8D51}" presName="Name35" presStyleLbl="parChTrans1D4" presStyleIdx="19" presStyleCnt="24"/>
      <dgm:spPr/>
    </dgm:pt>
    <dgm:pt modelId="{F243A137-8C32-48B0-9171-18C23E33B2A7}" type="pres">
      <dgm:prSet presAssocID="{1BAA22DC-67CB-4E98-8381-46B6CE8658E8}" presName="hierRoot2" presStyleCnt="0">
        <dgm:presLayoutVars>
          <dgm:hierBranch val="r"/>
        </dgm:presLayoutVars>
      </dgm:prSet>
      <dgm:spPr/>
    </dgm:pt>
    <dgm:pt modelId="{2C260FA2-2FE9-4C61-8932-7D59DE5525DA}" type="pres">
      <dgm:prSet presAssocID="{1BAA22DC-67CB-4E98-8381-46B6CE8658E8}" presName="rootComposite" presStyleCnt="0"/>
      <dgm:spPr/>
    </dgm:pt>
    <dgm:pt modelId="{6EC8A6BA-D906-4E88-BAAB-1D01FE12D380}" type="pres">
      <dgm:prSet presAssocID="{1BAA22DC-67CB-4E98-8381-46B6CE8658E8}" presName="rootText" presStyleLbl="node4" presStyleIdx="19" presStyleCnt="24">
        <dgm:presLayoutVars>
          <dgm:chPref val="3"/>
        </dgm:presLayoutVars>
      </dgm:prSet>
      <dgm:spPr/>
    </dgm:pt>
    <dgm:pt modelId="{006D9F29-41C7-48E8-AA7E-C42A4A7E66D1}" type="pres">
      <dgm:prSet presAssocID="{1BAA22DC-67CB-4E98-8381-46B6CE8658E8}" presName="rootConnector" presStyleLbl="node4" presStyleIdx="19" presStyleCnt="24"/>
      <dgm:spPr/>
    </dgm:pt>
    <dgm:pt modelId="{031CA720-67A7-4E22-81DB-FA66B37D8715}" type="pres">
      <dgm:prSet presAssocID="{1BAA22DC-67CB-4E98-8381-46B6CE8658E8}" presName="hierChild4" presStyleCnt="0"/>
      <dgm:spPr/>
    </dgm:pt>
    <dgm:pt modelId="{78583954-1AF6-47A7-A3BA-5DA91902BD8D}" type="pres">
      <dgm:prSet presAssocID="{B068BDAB-666F-49FD-8DAE-70C4D6636270}" presName="Name50" presStyleLbl="parChTrans1D4" presStyleIdx="20" presStyleCnt="24"/>
      <dgm:spPr/>
    </dgm:pt>
    <dgm:pt modelId="{8A07FC90-FC49-460B-A461-535661C1C650}" type="pres">
      <dgm:prSet presAssocID="{8A693A9A-81DE-45A4-9E72-A8B0D3152518}" presName="hierRoot2" presStyleCnt="0">
        <dgm:presLayoutVars>
          <dgm:hierBranch val="init"/>
        </dgm:presLayoutVars>
      </dgm:prSet>
      <dgm:spPr/>
    </dgm:pt>
    <dgm:pt modelId="{7FA59463-B2AE-44AD-B743-4A5EF4E356E9}" type="pres">
      <dgm:prSet presAssocID="{8A693A9A-81DE-45A4-9E72-A8B0D3152518}" presName="rootComposite" presStyleCnt="0"/>
      <dgm:spPr/>
    </dgm:pt>
    <dgm:pt modelId="{EA95FA99-72B8-4312-A259-376C8607D0BD}" type="pres">
      <dgm:prSet presAssocID="{8A693A9A-81DE-45A4-9E72-A8B0D3152518}" presName="rootText" presStyleLbl="node4" presStyleIdx="20" presStyleCnt="24">
        <dgm:presLayoutVars>
          <dgm:chPref val="3"/>
        </dgm:presLayoutVars>
      </dgm:prSet>
      <dgm:spPr/>
    </dgm:pt>
    <dgm:pt modelId="{39C8AF24-3B9C-40D0-9162-4802B7546D90}" type="pres">
      <dgm:prSet presAssocID="{8A693A9A-81DE-45A4-9E72-A8B0D3152518}" presName="rootConnector" presStyleLbl="node4" presStyleIdx="20" presStyleCnt="24"/>
      <dgm:spPr/>
    </dgm:pt>
    <dgm:pt modelId="{608822EC-5C40-494C-9CE7-164DCBB84226}" type="pres">
      <dgm:prSet presAssocID="{8A693A9A-81DE-45A4-9E72-A8B0D3152518}" presName="hierChild4" presStyleCnt="0"/>
      <dgm:spPr/>
    </dgm:pt>
    <dgm:pt modelId="{8F786FE0-C82C-480A-9FDA-99A041D2F9BB}" type="pres">
      <dgm:prSet presAssocID="{8A693A9A-81DE-45A4-9E72-A8B0D3152518}" presName="hierChild5" presStyleCnt="0"/>
      <dgm:spPr/>
    </dgm:pt>
    <dgm:pt modelId="{90FA899B-93D7-4369-BDDC-46CB90C42470}" type="pres">
      <dgm:prSet presAssocID="{748DB876-A715-45B9-9B74-9357660B4824}" presName="Name50" presStyleLbl="parChTrans1D4" presStyleIdx="21" presStyleCnt="24"/>
      <dgm:spPr/>
    </dgm:pt>
    <dgm:pt modelId="{51AB551F-999A-4BA7-89B0-8CD12262D2E6}" type="pres">
      <dgm:prSet presAssocID="{9C683B39-4DD1-425B-95A5-53F9AD29E382}" presName="hierRoot2" presStyleCnt="0">
        <dgm:presLayoutVars>
          <dgm:hierBranch val="init"/>
        </dgm:presLayoutVars>
      </dgm:prSet>
      <dgm:spPr/>
    </dgm:pt>
    <dgm:pt modelId="{55AAC8CB-B185-4B74-96AD-E7C7AEE0BB85}" type="pres">
      <dgm:prSet presAssocID="{9C683B39-4DD1-425B-95A5-53F9AD29E382}" presName="rootComposite" presStyleCnt="0"/>
      <dgm:spPr/>
    </dgm:pt>
    <dgm:pt modelId="{57A3712C-F4A9-4DA1-BBB0-8FA42DF6D07B}" type="pres">
      <dgm:prSet presAssocID="{9C683B39-4DD1-425B-95A5-53F9AD29E382}" presName="rootText" presStyleLbl="node4" presStyleIdx="21" presStyleCnt="24">
        <dgm:presLayoutVars>
          <dgm:chPref val="3"/>
        </dgm:presLayoutVars>
      </dgm:prSet>
      <dgm:spPr/>
    </dgm:pt>
    <dgm:pt modelId="{81A834DE-CF4C-49E0-B656-962898A22E57}" type="pres">
      <dgm:prSet presAssocID="{9C683B39-4DD1-425B-95A5-53F9AD29E382}" presName="rootConnector" presStyleLbl="node4" presStyleIdx="21" presStyleCnt="24"/>
      <dgm:spPr/>
    </dgm:pt>
    <dgm:pt modelId="{5FADE4AC-D2D6-421D-961A-B57BBC505D30}" type="pres">
      <dgm:prSet presAssocID="{9C683B39-4DD1-425B-95A5-53F9AD29E382}" presName="hierChild4" presStyleCnt="0"/>
      <dgm:spPr/>
    </dgm:pt>
    <dgm:pt modelId="{629D6049-C0CB-4566-AF2A-5215587AAC28}" type="pres">
      <dgm:prSet presAssocID="{9C683B39-4DD1-425B-95A5-53F9AD29E382}" presName="hierChild5" presStyleCnt="0"/>
      <dgm:spPr/>
    </dgm:pt>
    <dgm:pt modelId="{F49D759A-9BA3-46C4-B5AF-68F78D94CA17}" type="pres">
      <dgm:prSet presAssocID="{6F448EFE-455E-4FEA-A95B-A0B288BC79C8}" presName="Name50" presStyleLbl="parChTrans1D4" presStyleIdx="22" presStyleCnt="24"/>
      <dgm:spPr/>
    </dgm:pt>
    <dgm:pt modelId="{7334134E-B7FE-463F-8719-A41C34E820FE}" type="pres">
      <dgm:prSet presAssocID="{6B93EF1E-B2A2-4568-9DCE-143466CE927A}" presName="hierRoot2" presStyleCnt="0">
        <dgm:presLayoutVars>
          <dgm:hierBranch val="init"/>
        </dgm:presLayoutVars>
      </dgm:prSet>
      <dgm:spPr/>
    </dgm:pt>
    <dgm:pt modelId="{E9D995EB-6BE1-4E1C-B682-1638C7ADB1E8}" type="pres">
      <dgm:prSet presAssocID="{6B93EF1E-B2A2-4568-9DCE-143466CE927A}" presName="rootComposite" presStyleCnt="0"/>
      <dgm:spPr/>
    </dgm:pt>
    <dgm:pt modelId="{7329478B-82E8-4267-8B11-8B07A998C36B}" type="pres">
      <dgm:prSet presAssocID="{6B93EF1E-B2A2-4568-9DCE-143466CE927A}" presName="rootText" presStyleLbl="node4" presStyleIdx="22" presStyleCnt="24">
        <dgm:presLayoutVars>
          <dgm:chPref val="3"/>
        </dgm:presLayoutVars>
      </dgm:prSet>
      <dgm:spPr/>
    </dgm:pt>
    <dgm:pt modelId="{1A01B890-3094-4ECF-8156-999E86E9C8E2}" type="pres">
      <dgm:prSet presAssocID="{6B93EF1E-B2A2-4568-9DCE-143466CE927A}" presName="rootConnector" presStyleLbl="node4" presStyleIdx="22" presStyleCnt="24"/>
      <dgm:spPr/>
    </dgm:pt>
    <dgm:pt modelId="{112A0BC6-4D24-4D6D-8BF8-C7A1603189C4}" type="pres">
      <dgm:prSet presAssocID="{6B93EF1E-B2A2-4568-9DCE-143466CE927A}" presName="hierChild4" presStyleCnt="0"/>
      <dgm:spPr/>
    </dgm:pt>
    <dgm:pt modelId="{00DF4805-5F01-4A7B-B427-0B76D8BC8783}" type="pres">
      <dgm:prSet presAssocID="{6B93EF1E-B2A2-4568-9DCE-143466CE927A}" presName="hierChild5" presStyleCnt="0"/>
      <dgm:spPr/>
    </dgm:pt>
    <dgm:pt modelId="{D0177075-CC90-4568-9775-3112CB2366C3}" type="pres">
      <dgm:prSet presAssocID="{66CF2E1E-9AE4-443F-ADBB-6EB9369F0322}" presName="Name50" presStyleLbl="parChTrans1D4" presStyleIdx="23" presStyleCnt="24"/>
      <dgm:spPr/>
    </dgm:pt>
    <dgm:pt modelId="{C2F13677-9B06-491A-B605-3238E8CFDE79}" type="pres">
      <dgm:prSet presAssocID="{06B7407F-58AD-4AD0-99A3-7B32783614B7}" presName="hierRoot2" presStyleCnt="0">
        <dgm:presLayoutVars>
          <dgm:hierBranch val="init"/>
        </dgm:presLayoutVars>
      </dgm:prSet>
      <dgm:spPr/>
    </dgm:pt>
    <dgm:pt modelId="{791DA642-A611-45F3-996C-685B15C57D93}" type="pres">
      <dgm:prSet presAssocID="{06B7407F-58AD-4AD0-99A3-7B32783614B7}" presName="rootComposite" presStyleCnt="0"/>
      <dgm:spPr/>
    </dgm:pt>
    <dgm:pt modelId="{7328F099-2E42-488A-A103-530EEE42D4A8}" type="pres">
      <dgm:prSet presAssocID="{06B7407F-58AD-4AD0-99A3-7B32783614B7}" presName="rootText" presStyleLbl="node4" presStyleIdx="23" presStyleCnt="24">
        <dgm:presLayoutVars>
          <dgm:chPref val="3"/>
        </dgm:presLayoutVars>
      </dgm:prSet>
      <dgm:spPr/>
    </dgm:pt>
    <dgm:pt modelId="{B6070C9A-4EC1-4642-9ACE-BC439D954CC9}" type="pres">
      <dgm:prSet presAssocID="{06B7407F-58AD-4AD0-99A3-7B32783614B7}" presName="rootConnector" presStyleLbl="node4" presStyleIdx="23" presStyleCnt="24"/>
      <dgm:spPr/>
    </dgm:pt>
    <dgm:pt modelId="{21099AC9-C22C-4E01-9C8D-C27540A22026}" type="pres">
      <dgm:prSet presAssocID="{06B7407F-58AD-4AD0-99A3-7B32783614B7}" presName="hierChild4" presStyleCnt="0"/>
      <dgm:spPr/>
    </dgm:pt>
    <dgm:pt modelId="{178BD1E2-58CA-492B-A66E-61F4AC7542C9}" type="pres">
      <dgm:prSet presAssocID="{06B7407F-58AD-4AD0-99A3-7B32783614B7}" presName="hierChild5" presStyleCnt="0"/>
      <dgm:spPr/>
    </dgm:pt>
    <dgm:pt modelId="{6D01A9E9-BCD6-49DC-87D0-6C1165889E1F}" type="pres">
      <dgm:prSet presAssocID="{1BAA22DC-67CB-4E98-8381-46B6CE8658E8}" presName="hierChild5" presStyleCnt="0"/>
      <dgm:spPr/>
    </dgm:pt>
    <dgm:pt modelId="{AF33EBEF-82D3-4D2F-BCAD-5CA32199B372}" type="pres">
      <dgm:prSet presAssocID="{6759ADFB-2EB7-4149-A107-DB3FD2E0F371}" presName="hierChild5" presStyleCnt="0"/>
      <dgm:spPr/>
    </dgm:pt>
    <dgm:pt modelId="{70C26786-DE99-4F47-B085-B28B5C50B467}" type="pres">
      <dgm:prSet presAssocID="{E8E33EB1-0329-4E35-B7D8-A4ADEBD41C49}" presName="hierChild5" presStyleCnt="0"/>
      <dgm:spPr/>
    </dgm:pt>
    <dgm:pt modelId="{A1194AF8-857F-4178-BD62-C41C96787649}" type="pres">
      <dgm:prSet presAssocID="{D41B2FFC-E220-4355-8FCB-2A987A00F5EA}" presName="hierChild5" presStyleCnt="0"/>
      <dgm:spPr/>
    </dgm:pt>
    <dgm:pt modelId="{8A7F35DB-8389-421C-AD39-0B9DE3A9F039}" type="pres">
      <dgm:prSet presAssocID="{8BC0A577-51CC-4762-8E7F-B0BFE2BCFDDB}" presName="hierChild3" presStyleCnt="0"/>
      <dgm:spPr/>
    </dgm:pt>
  </dgm:ptLst>
  <dgm:cxnLst>
    <dgm:cxn modelId="{1F3E4602-EDF5-4783-AB5E-CBCBBF240D83}" type="presOf" srcId="{6B0D815B-C9D3-4595-B2A5-1088BEF0443F}" destId="{7F915A2A-B03D-44D5-B3F7-3D454CD5E267}" srcOrd="1" destOrd="0" presId="urn:microsoft.com/office/officeart/2005/8/layout/orgChart1"/>
    <dgm:cxn modelId="{CE45DF04-87C7-480B-A94B-1E0D9C44CB10}" type="presOf" srcId="{6B93EF1E-B2A2-4568-9DCE-143466CE927A}" destId="{1A01B890-3094-4ECF-8156-999E86E9C8E2}" srcOrd="1" destOrd="0" presId="urn:microsoft.com/office/officeart/2005/8/layout/orgChart1"/>
    <dgm:cxn modelId="{49307006-4680-4572-B0A9-FF1028A3A168}" type="presOf" srcId="{D12B63CC-A39F-4086-9072-7298AA522228}" destId="{F27961CB-1748-4FEE-B681-AA7162617D15}" srcOrd="0" destOrd="0" presId="urn:microsoft.com/office/officeart/2005/8/layout/orgChart1"/>
    <dgm:cxn modelId="{1200F106-6756-4955-9A2D-B221578A6B49}" type="presOf" srcId="{0EF0E49F-8D50-4645-AB5D-C3A03AC4DFC8}" destId="{C2DB950D-AACA-4AE3-8EF0-CE88886AA29E}" srcOrd="1" destOrd="0" presId="urn:microsoft.com/office/officeart/2005/8/layout/orgChart1"/>
    <dgm:cxn modelId="{8A39E808-A09B-4055-AEAB-AAE4A20B7DC4}" srcId="{D41B2FFC-E220-4355-8FCB-2A987A00F5EA}" destId="{3E48B265-CC3C-41E0-97BF-1B79D7C6C77E}" srcOrd="2" destOrd="0" parTransId="{4A1E069F-5004-4C3E-A493-52D285354700}" sibTransId="{54B1918F-29A6-4C8B-A7EC-F94EA1E1EE76}"/>
    <dgm:cxn modelId="{7CA7FC08-D2CE-47D4-91C9-369C8807B09F}" srcId="{1B20BFAA-46B7-4D3F-9837-BAD2B0087A6E}" destId="{0A930F20-97CD-47FB-921B-1CA4F606B8A3}" srcOrd="0" destOrd="0" parTransId="{0C85F5B8-52DB-4E59-9054-A118F78C0DBE}" sibTransId="{597BB075-DE56-4FC2-BF00-A92610AEC0C3}"/>
    <dgm:cxn modelId="{E7A0210A-80BE-4432-B71D-D0C2D99959D5}" type="presOf" srcId="{7A2A3C66-FA09-4652-A49F-232B0E79BF13}" destId="{B76D7AA9-2718-45E8-B420-FED03C9A4759}" srcOrd="0" destOrd="0" presId="urn:microsoft.com/office/officeart/2005/8/layout/orgChart1"/>
    <dgm:cxn modelId="{8B42950A-4C99-42AD-8F6D-5EB456A2160F}" srcId="{2573C632-5AA7-4372-A682-054B794C8156}" destId="{A9024224-22C3-4FF1-ABF7-BE9DB4603C22}" srcOrd="0" destOrd="0" parTransId="{5A65283E-1DB0-45CE-9DAD-E60E11DC4193}" sibTransId="{290279F4-CCFD-4D04-9A45-3618D0B2246B}"/>
    <dgm:cxn modelId="{3BD50B0B-FFDA-4488-B685-048FCEC49AC1}" type="presOf" srcId="{50FF35E9-BA60-4FD3-B71E-B2F27F7F56C7}" destId="{1C775588-9835-4EF2-955B-0F32D5D73173}" srcOrd="0" destOrd="0" presId="urn:microsoft.com/office/officeart/2005/8/layout/orgChart1"/>
    <dgm:cxn modelId="{4800BB0D-6153-489C-AE64-024DC07E2614}" srcId="{D41B2FFC-E220-4355-8FCB-2A987A00F5EA}" destId="{F833504F-75E9-4DC8-BF91-5A1C685E8148}" srcOrd="1" destOrd="0" parTransId="{B007B3EE-BAC0-46EB-9B60-6900CDC4BB3B}" sibTransId="{8DAC0312-DBB3-4DBF-B10F-5981E68B4D33}"/>
    <dgm:cxn modelId="{D001E40E-ABD9-4A7E-A86F-3BC180722804}" type="presOf" srcId="{2573C632-5AA7-4372-A682-054B794C8156}" destId="{59EA0229-DC56-4BA8-A0CB-E28F614D09E5}" srcOrd="0" destOrd="0" presId="urn:microsoft.com/office/officeart/2005/8/layout/orgChart1"/>
    <dgm:cxn modelId="{1F838710-7EBF-4A0D-999D-0808D8F2AFEE}" srcId="{8015E1D2-22AA-4BEA-BAA9-A145EA3785B8}" destId="{41CA16FD-1EC7-47D1-B31F-7F61F01F3854}" srcOrd="3" destOrd="0" parTransId="{06A496D1-8D1D-4FFC-9C03-4C70A2E7ABB5}" sibTransId="{FB4BF300-1C4B-4F44-AA11-4ADB41D78B61}"/>
    <dgm:cxn modelId="{B74EDD12-9656-44F3-9BB5-2A9210E98A8C}" type="presOf" srcId="{41CA16FD-1EC7-47D1-B31F-7F61F01F3854}" destId="{4F087855-3C3F-4757-80E1-24C07139B1B5}" srcOrd="1" destOrd="0" presId="urn:microsoft.com/office/officeart/2005/8/layout/orgChart1"/>
    <dgm:cxn modelId="{9AD30815-1275-43B3-A646-1AD90822FE6B}" type="presOf" srcId="{71935FDE-6E87-4DAA-8F24-A58A5ED6636F}" destId="{3DAD7D62-5155-41BA-AF7E-5637B5A82646}" srcOrd="0" destOrd="0" presId="urn:microsoft.com/office/officeart/2005/8/layout/orgChart1"/>
    <dgm:cxn modelId="{B5EC9115-C721-47D1-B689-63908C297E99}" type="presOf" srcId="{5DFC8037-AAE5-449B-8AE9-90997F6E0FC8}" destId="{D60021A0-BFCE-4727-B6F8-7923964385C2}" srcOrd="0" destOrd="0" presId="urn:microsoft.com/office/officeart/2005/8/layout/orgChart1"/>
    <dgm:cxn modelId="{FE426C16-BEA1-4A7C-AA1F-7D06A51F625E}" type="presOf" srcId="{7695CC6C-431A-4DAF-8DCF-DA2C9730E740}" destId="{6C162ABD-F55C-4D9E-8755-9185C7BFC3CD}" srcOrd="0" destOrd="0" presId="urn:microsoft.com/office/officeart/2005/8/layout/orgChart1"/>
    <dgm:cxn modelId="{A029FF19-9844-4B87-AB25-98185EE8729C}" type="presOf" srcId="{44B441D2-54DB-4463-983A-588608455A4D}" destId="{992B19FB-6095-4814-A131-6E09B565BD75}" srcOrd="0" destOrd="0" presId="urn:microsoft.com/office/officeart/2005/8/layout/orgChart1"/>
    <dgm:cxn modelId="{D9226B1A-5A39-435A-A773-94A80694BEFA}" srcId="{1BAA22DC-67CB-4E98-8381-46B6CE8658E8}" destId="{9C683B39-4DD1-425B-95A5-53F9AD29E382}" srcOrd="1" destOrd="0" parTransId="{748DB876-A715-45B9-9B74-9357660B4824}" sibTransId="{F4FA7FF5-6A7A-4FCC-B0A6-57B326973358}"/>
    <dgm:cxn modelId="{8B3CDE1F-3467-4D17-8442-23103FDA37DC}" type="presOf" srcId="{0EF0E49F-8D50-4645-AB5D-C3A03AC4DFC8}" destId="{9BAFCCC3-E31A-41F4-89AD-12862C135F4F}" srcOrd="0" destOrd="0" presId="urn:microsoft.com/office/officeart/2005/8/layout/orgChart1"/>
    <dgm:cxn modelId="{F6B39222-646F-4C8F-859D-36D528835DCC}" type="presOf" srcId="{06B7407F-58AD-4AD0-99A3-7B32783614B7}" destId="{B6070C9A-4EC1-4642-9ACE-BC439D954CC9}" srcOrd="1" destOrd="0" presId="urn:microsoft.com/office/officeart/2005/8/layout/orgChart1"/>
    <dgm:cxn modelId="{0BD61125-F881-4855-BA82-8B55245062E8}" srcId="{F833504F-75E9-4DC8-BF91-5A1C685E8148}" destId="{50FF35E9-BA60-4FD3-B71E-B2F27F7F56C7}" srcOrd="3" destOrd="0" parTransId="{65BA2C87-2EAC-4454-9A20-9AF0DEC64A68}" sibTransId="{B0E6071E-62A9-4B1D-916C-DC03E548B4FB}"/>
    <dgm:cxn modelId="{16D4FE26-80AB-4593-961A-6F4E67061D7A}" type="presOf" srcId="{4A1E069F-5004-4C3E-A493-52D285354700}" destId="{8D820DF6-14E5-4BF4-BE14-EA4B7327EA86}" srcOrd="0" destOrd="0" presId="urn:microsoft.com/office/officeart/2005/8/layout/orgChart1"/>
    <dgm:cxn modelId="{587F062E-EFD1-485C-9A5D-42491BBECD42}" type="presOf" srcId="{8A693A9A-81DE-45A4-9E72-A8B0D3152518}" destId="{39C8AF24-3B9C-40D0-9162-4802B7546D90}" srcOrd="1" destOrd="0" presId="urn:microsoft.com/office/officeart/2005/8/layout/orgChart1"/>
    <dgm:cxn modelId="{738B212F-934B-4DB9-85C7-B5C9E290A687}" type="presOf" srcId="{D41B2FFC-E220-4355-8FCB-2A987A00F5EA}" destId="{948B27A4-F3A8-4B75-9FB5-C003D5BDEAB0}" srcOrd="0" destOrd="0" presId="urn:microsoft.com/office/officeart/2005/8/layout/orgChart1"/>
    <dgm:cxn modelId="{9235AB30-E8E4-4BDD-9162-8C227846362D}" type="presOf" srcId="{10DA6009-C99F-4E39-B413-562754DB8D51}" destId="{FA1B6C51-7944-4D1A-8262-705C4780BADE}" srcOrd="0" destOrd="0" presId="urn:microsoft.com/office/officeart/2005/8/layout/orgChart1"/>
    <dgm:cxn modelId="{93CBDA30-C40D-4FB8-B37D-DC28B946BD46}" type="presOf" srcId="{5F5B6323-2308-400E-89CC-B73E108AB474}" destId="{9E65D171-ADB8-4DFC-BF5D-72A169CA763B}" srcOrd="0" destOrd="0" presId="urn:microsoft.com/office/officeart/2005/8/layout/orgChart1"/>
    <dgm:cxn modelId="{613FE930-FCDB-4C6E-86DA-4C37583BBACD}" srcId="{50FF35E9-BA60-4FD3-B71E-B2F27F7F56C7}" destId="{6B0D815B-C9D3-4595-B2A5-1088BEF0443F}" srcOrd="0" destOrd="0" parTransId="{E3BB5DDE-E9E6-4C83-82F2-4D3AEC278182}" sibTransId="{C00D3A6A-944D-409F-A74F-027C9C2651BE}"/>
    <dgm:cxn modelId="{813E8331-446E-47E6-92E8-29086896CC6C}" srcId="{1BAA22DC-67CB-4E98-8381-46B6CE8658E8}" destId="{6B93EF1E-B2A2-4568-9DCE-143466CE927A}" srcOrd="2" destOrd="0" parTransId="{6F448EFE-455E-4FEA-A95B-A0B288BC79C8}" sibTransId="{F6B286DC-CF39-4A0C-A981-7D061EDAE060}"/>
    <dgm:cxn modelId="{FDE4CD32-63EB-4163-A9F3-CCAA6A299275}" type="presOf" srcId="{8BC0A577-51CC-4762-8E7F-B0BFE2BCFDDB}" destId="{484E1A13-BC13-4FD1-9607-FCCA55E7F056}" srcOrd="1" destOrd="0" presId="urn:microsoft.com/office/officeart/2005/8/layout/orgChart1"/>
    <dgm:cxn modelId="{B0B16835-2D0E-4D65-BFF7-B6A5817BE02B}" srcId="{8015E1D2-22AA-4BEA-BAA9-A145EA3785B8}" destId="{D6F2B45E-8B09-4E3F-8A31-1FDD20BC68C5}" srcOrd="2" destOrd="0" parTransId="{D12B63CC-A39F-4086-9072-7298AA522228}" sibTransId="{0EB77EA0-1E9A-43D9-BC5E-E21C2801704A}"/>
    <dgm:cxn modelId="{11770137-A116-4AC8-B36D-C75546667D02}" srcId="{1B20BFAA-46B7-4D3F-9837-BAD2B0087A6E}" destId="{84633C37-B166-40F1-97BF-F3FB4CB5C4D2}" srcOrd="1" destOrd="0" parTransId="{7695CC6C-431A-4DAF-8DCF-DA2C9730E740}" sibTransId="{7E0AD748-0E34-4608-B319-9ECF52352275}"/>
    <dgm:cxn modelId="{A6516B3B-91F6-4E91-BA11-09F4ED32279E}" type="presOf" srcId="{B007B3EE-BAC0-46EB-9B60-6900CDC4BB3B}" destId="{270A4FCA-6377-4196-AC9A-583726931E1E}" srcOrd="0" destOrd="0" presId="urn:microsoft.com/office/officeart/2005/8/layout/orgChart1"/>
    <dgm:cxn modelId="{4CB0993B-192C-4BAF-BE55-CF3EA6A68436}" type="presOf" srcId="{1B20BFAA-46B7-4D3F-9837-BAD2B0087A6E}" destId="{6F7EBBF2-58A9-45CC-81E7-2D5F2BDA8BD3}" srcOrd="1" destOrd="0" presId="urn:microsoft.com/office/officeart/2005/8/layout/orgChart1"/>
    <dgm:cxn modelId="{FB27F33E-B72B-4414-A1A9-7134C41762BF}" type="presOf" srcId="{2B797733-3F46-479B-95FA-DA7B95D9B60D}" destId="{C77494EC-A7B2-44BA-AC97-454DA46FAA2A}" srcOrd="0" destOrd="0" presId="urn:microsoft.com/office/officeart/2005/8/layout/orgChart1"/>
    <dgm:cxn modelId="{D8E4C65B-238C-4026-A5CB-C8D32913F094}" type="presOf" srcId="{8E987BC3-FFA3-4E36-8197-1CD791B0B1F8}" destId="{2F18B458-FE65-4D62-891D-6C784E2B6F00}" srcOrd="0" destOrd="0" presId="urn:microsoft.com/office/officeart/2005/8/layout/orgChart1"/>
    <dgm:cxn modelId="{3495015D-004A-43FB-9D6D-9EA68C3D9978}" type="presOf" srcId="{E8E33EB1-0329-4E35-B7D8-A4ADEBD41C49}" destId="{DEBB542E-D6CF-4029-8D54-ABE633C8A7C5}" srcOrd="0" destOrd="0" presId="urn:microsoft.com/office/officeart/2005/8/layout/orgChart1"/>
    <dgm:cxn modelId="{BB67E85E-8429-48BE-BADA-FE9C1AC8E140}" type="presOf" srcId="{335175BE-7232-4E82-AA3B-FCD6B57E867D}" destId="{239209F5-3E5E-48DC-86F1-C55E077B4C57}" srcOrd="0" destOrd="0" presId="urn:microsoft.com/office/officeart/2005/8/layout/orgChart1"/>
    <dgm:cxn modelId="{C367DE41-5BF7-45C4-8B4D-612FB591C2E7}" type="presOf" srcId="{49BFE8A3-F31E-42BE-B8FB-3579413B40D1}" destId="{C4D0ACD9-FDF1-4E00-852C-5B9C643FABFA}" srcOrd="1" destOrd="0" presId="urn:microsoft.com/office/officeart/2005/8/layout/orgChart1"/>
    <dgm:cxn modelId="{54BC9943-DAB7-4B1B-B59A-0385381A68D1}" type="presOf" srcId="{50FF35E9-BA60-4FD3-B71E-B2F27F7F56C7}" destId="{9B26C637-50D5-4FDB-8E21-179C51D9B0AF}" srcOrd="1" destOrd="0" presId="urn:microsoft.com/office/officeart/2005/8/layout/orgChart1"/>
    <dgm:cxn modelId="{7DE7A563-B289-4718-A73A-4424A7D3AE3E}" type="presOf" srcId="{0A930F20-97CD-47FB-921B-1CA4F606B8A3}" destId="{5F7FCAD3-EFDC-4074-ABAE-1B47BF66F43A}" srcOrd="0" destOrd="0" presId="urn:microsoft.com/office/officeart/2005/8/layout/orgChart1"/>
    <dgm:cxn modelId="{408EDB64-BC90-49B0-9BFF-378454CB5C49}" type="presOf" srcId="{EC56F7DF-863B-480A-85A9-451EC0803E86}" destId="{3BE08CEC-8637-4928-B4AA-790E62AE7752}" srcOrd="0" destOrd="0" presId="urn:microsoft.com/office/officeart/2005/8/layout/orgChart1"/>
    <dgm:cxn modelId="{C3674B45-288E-4050-8063-7F93A29159B6}" srcId="{EB468B29-3BDF-4D92-8EDD-D19BB2BD95B2}" destId="{5DFC8037-AAE5-449B-8AE9-90997F6E0FC8}" srcOrd="0" destOrd="0" parTransId="{335175BE-7232-4E82-AA3B-FCD6B57E867D}" sibTransId="{8DF0EA67-5A08-4FC6-A9D1-1A4324A10943}"/>
    <dgm:cxn modelId="{0E8A9547-8BD7-4516-808B-D9AC6F5083B3}" type="presOf" srcId="{E8E33EB1-0329-4E35-B7D8-A4ADEBD41C49}" destId="{3AF11A32-3DCB-4EBB-9129-981E03F01BDD}" srcOrd="1" destOrd="0" presId="urn:microsoft.com/office/officeart/2005/8/layout/orgChart1"/>
    <dgm:cxn modelId="{5D9F524A-03ED-4926-92DF-A4047EEC88F0}" type="presOf" srcId="{26403F1C-59B3-4DD5-A940-65EE9F8B5E25}" destId="{574E8DD9-B1A8-4855-9B16-7F5B508E1981}" srcOrd="0" destOrd="0" presId="urn:microsoft.com/office/officeart/2005/8/layout/orgChart1"/>
    <dgm:cxn modelId="{2D651E4B-8573-4593-BEB9-402E2D204A1B}" type="presOf" srcId="{0C85F5B8-52DB-4E59-9054-A118F78C0DBE}" destId="{5D73FA0E-D87D-44CA-9C43-A9700119E3E4}" srcOrd="0" destOrd="0" presId="urn:microsoft.com/office/officeart/2005/8/layout/orgChart1"/>
    <dgm:cxn modelId="{75A4826C-0073-4C6F-B242-48B478C3A409}" srcId="{F7F8BEA4-A985-4534-9135-F45AC76FBDB7}" destId="{8BC0A577-51CC-4762-8E7F-B0BFE2BCFDDB}" srcOrd="0" destOrd="0" parTransId="{D68B0583-3D03-4DFD-8331-4F5E776ACCE7}" sibTransId="{1BAA7D97-1508-426E-B59D-0DE1E7FF4384}"/>
    <dgm:cxn modelId="{2ECDAD4C-393A-4001-8F39-0B96D83C5C28}" srcId="{E8E33EB1-0329-4E35-B7D8-A4ADEBD41C49}" destId="{6759ADFB-2EB7-4149-A107-DB3FD2E0F371}" srcOrd="0" destOrd="0" parTransId="{C93F2046-D3EE-414A-BA9F-D533E2A9C176}" sibTransId="{AD07C301-CB96-4BC8-9CB4-EC6247E69B78}"/>
    <dgm:cxn modelId="{FFD9D26D-822C-423F-A002-DC3F1733A447}" type="presOf" srcId="{6759ADFB-2EB7-4149-A107-DB3FD2E0F371}" destId="{4C5A6342-6926-462B-AE3C-86AEA56AA6C8}" srcOrd="0" destOrd="0" presId="urn:microsoft.com/office/officeart/2005/8/layout/orgChart1"/>
    <dgm:cxn modelId="{A45CEF4E-BDC2-4721-8161-5031994BBDF0}" srcId="{71935FDE-6E87-4DAA-8F24-A58A5ED6636F}" destId="{2B797733-3F46-479B-95FA-DA7B95D9B60D}" srcOrd="1" destOrd="0" parTransId="{6F7E1196-99CE-4355-B93B-F9C834409800}" sibTransId="{6000B09C-D034-433B-A55A-0AD9B2D748B9}"/>
    <dgm:cxn modelId="{86EABF4F-1008-4980-9BDF-8A8D64929677}" srcId="{D41B2FFC-E220-4355-8FCB-2A987A00F5EA}" destId="{2573C632-5AA7-4372-A682-054B794C8156}" srcOrd="0" destOrd="0" parTransId="{3030A27B-EBD0-4692-9562-BD109C49FFB4}" sibTransId="{C8A00101-710C-4157-BA8A-0A2C16081D8D}"/>
    <dgm:cxn modelId="{1957D84F-701B-415C-B92B-5C735102F57A}" type="presOf" srcId="{71935FDE-6E87-4DAA-8F24-A58A5ED6636F}" destId="{0FDB4636-79E5-4264-876A-CACA8CB0172F}" srcOrd="1" destOrd="0" presId="urn:microsoft.com/office/officeart/2005/8/layout/orgChart1"/>
    <dgm:cxn modelId="{5B908874-E045-4BAB-B450-82A1B67FEB93}" type="presOf" srcId="{8E987BC3-FFA3-4E36-8197-1CD791B0B1F8}" destId="{5DB1BA89-B38B-4CAD-BE65-483994DBA6E5}" srcOrd="1" destOrd="0" presId="urn:microsoft.com/office/officeart/2005/8/layout/orgChart1"/>
    <dgm:cxn modelId="{79B2EB58-2412-45E0-9E19-40B039E7AED3}" type="presOf" srcId="{9C683B39-4DD1-425B-95A5-53F9AD29E382}" destId="{57A3712C-F4A9-4DA1-BBB0-8FA42DF6D07B}" srcOrd="0" destOrd="0" presId="urn:microsoft.com/office/officeart/2005/8/layout/orgChart1"/>
    <dgm:cxn modelId="{23595A7C-02F1-4E29-B5B7-18F43BFA5C85}" type="presOf" srcId="{5A65283E-1DB0-45CE-9DAD-E60E11DC4193}" destId="{F184AF76-7384-4106-A7C1-62BA27F7619E}" srcOrd="0" destOrd="0" presId="urn:microsoft.com/office/officeart/2005/8/layout/orgChart1"/>
    <dgm:cxn modelId="{9B95D27C-FB6E-4BD7-A4D4-8F65B0BC73E6}" type="presOf" srcId="{748DB876-A715-45B9-9B74-9357660B4824}" destId="{90FA899B-93D7-4369-BDDC-46CB90C42470}" srcOrd="0" destOrd="0" presId="urn:microsoft.com/office/officeart/2005/8/layout/orgChart1"/>
    <dgm:cxn modelId="{6AEBF07D-1D04-4E6F-AE57-723DB4912FE9}" type="presOf" srcId="{8A693A9A-81DE-45A4-9E72-A8B0D3152518}" destId="{EA95FA99-72B8-4312-A259-376C8607D0BD}" srcOrd="0" destOrd="0" presId="urn:microsoft.com/office/officeart/2005/8/layout/orgChart1"/>
    <dgm:cxn modelId="{CB2ABC7F-BDBC-456D-B923-75438B00323D}" type="presOf" srcId="{3E48B265-CC3C-41E0-97BF-1B79D7C6C77E}" destId="{BC47DE16-D494-4661-8A53-769AFAF3F0D5}" srcOrd="0" destOrd="0" presId="urn:microsoft.com/office/officeart/2005/8/layout/orgChart1"/>
    <dgm:cxn modelId="{5C41B782-32C0-4C85-BFD5-63499D8CCF73}" type="presOf" srcId="{F833504F-75E9-4DC8-BF91-5A1C685E8148}" destId="{4D368C06-E1FB-4E78-9AC4-31AAA0031EB9}" srcOrd="0" destOrd="0" presId="urn:microsoft.com/office/officeart/2005/8/layout/orgChart1"/>
    <dgm:cxn modelId="{F76A1784-AAC7-4AA2-A59C-A9099B6B1E5A}" type="presOf" srcId="{84633C37-B166-40F1-97BF-F3FB4CB5C4D2}" destId="{036FC320-FEF1-4562-8FC3-38232B1DCD12}" srcOrd="1" destOrd="0" presId="urn:microsoft.com/office/officeart/2005/8/layout/orgChart1"/>
    <dgm:cxn modelId="{1FD8528A-FB7C-449B-8DBC-D90E10C588EE}" type="presOf" srcId="{8015E1D2-22AA-4BEA-BAA9-A145EA3785B8}" destId="{54F314FF-180F-465A-9D70-14D3E88C240E}" srcOrd="0" destOrd="0" presId="urn:microsoft.com/office/officeart/2005/8/layout/orgChart1"/>
    <dgm:cxn modelId="{3ECE728B-8BF1-4110-B04A-456CD18566C3}" type="presOf" srcId="{41CA16FD-1EC7-47D1-B31F-7F61F01F3854}" destId="{E4D49892-7205-4A93-9ABE-4F7468417D22}" srcOrd="0" destOrd="0" presId="urn:microsoft.com/office/officeart/2005/8/layout/orgChart1"/>
    <dgm:cxn modelId="{4B99BD8B-C195-458D-B37D-2B387C15EE21}" type="presOf" srcId="{8BC0A577-51CC-4762-8E7F-B0BFE2BCFDDB}" destId="{A6EC510A-841A-4A88-918A-1075329EC8B0}" srcOrd="0" destOrd="0" presId="urn:microsoft.com/office/officeart/2005/8/layout/orgChart1"/>
    <dgm:cxn modelId="{28838D8D-3631-435A-9FF2-5A9DEE013FBC}" type="presOf" srcId="{84633C37-B166-40F1-97BF-F3FB4CB5C4D2}" destId="{4DC7B0C2-E965-4D8F-8A6B-3205AC6FAF53}" srcOrd="0" destOrd="0" presId="urn:microsoft.com/office/officeart/2005/8/layout/orgChart1"/>
    <dgm:cxn modelId="{C4BF678F-2509-40A0-9E89-6F87C8256F46}" type="presOf" srcId="{66CF2E1E-9AE4-443F-ADBB-6EB9369F0322}" destId="{D0177075-CC90-4568-9775-3112CB2366C3}" srcOrd="0" destOrd="0" presId="urn:microsoft.com/office/officeart/2005/8/layout/orgChart1"/>
    <dgm:cxn modelId="{20BCF38F-C3E0-4BF2-A143-C504BBD31417}" srcId="{F833504F-75E9-4DC8-BF91-5A1C685E8148}" destId="{8E987BC3-FFA3-4E36-8197-1CD791B0B1F8}" srcOrd="0" destOrd="0" parTransId="{7A2A3C66-FA09-4652-A49F-232B0E79BF13}" sibTransId="{68D4447D-8C8B-4B5B-B5B1-29F9C8E72F56}"/>
    <dgm:cxn modelId="{015D3D95-4BEE-463A-9CEB-96988CE4C395}" type="presOf" srcId="{D41B2FFC-E220-4355-8FCB-2A987A00F5EA}" destId="{E67D67E2-E47C-438B-99CA-7E44D1EE1F90}" srcOrd="1" destOrd="0" presId="urn:microsoft.com/office/officeart/2005/8/layout/orgChart1"/>
    <dgm:cxn modelId="{272D5F97-1BD7-4639-A033-9381A2C0FA17}" type="presOf" srcId="{D0D49B75-C867-4DB3-9973-EFBB6134B48F}" destId="{9992992E-87B2-43A3-B58F-8C7C43737F79}" srcOrd="0" destOrd="0" presId="urn:microsoft.com/office/officeart/2005/8/layout/orgChart1"/>
    <dgm:cxn modelId="{CC700999-20F1-478F-9E0B-3033B0569243}" type="presOf" srcId="{40964F3F-19B4-4D28-A871-2558C17687AC}" destId="{576F2B14-DB23-4F37-AFDC-88481AF966D4}" srcOrd="0" destOrd="0" presId="urn:microsoft.com/office/officeart/2005/8/layout/orgChart1"/>
    <dgm:cxn modelId="{A420FCA1-6C62-4DAD-9950-B92EFDE1363C}" type="presOf" srcId="{D6F2B45E-8B09-4E3F-8A31-1FDD20BC68C5}" destId="{871A02E5-F3E6-4A6F-A8BE-F5D3C168E169}" srcOrd="0" destOrd="0" presId="urn:microsoft.com/office/officeart/2005/8/layout/orgChart1"/>
    <dgm:cxn modelId="{1BE2DEA2-6663-4FA9-ACB6-2C2A3C11CDAD}" type="presOf" srcId="{408E1C26-2F2A-4F65-8B82-4488F619276C}" destId="{C04BD3E4-E57A-43BB-8850-75B75347E60F}" srcOrd="0" destOrd="0" presId="urn:microsoft.com/office/officeart/2005/8/layout/orgChart1"/>
    <dgm:cxn modelId="{B98639A3-F98E-42BF-991E-12E7D66918FE}" type="presOf" srcId="{1BAA22DC-67CB-4E98-8381-46B6CE8658E8}" destId="{006D9F29-41C7-48E8-AA7E-C42A4A7E66D1}" srcOrd="1" destOrd="0" presId="urn:microsoft.com/office/officeart/2005/8/layout/orgChart1"/>
    <dgm:cxn modelId="{692FD7A5-4F4C-49AD-A6C9-AB358385855B}" type="presOf" srcId="{6F448EFE-455E-4FEA-A95B-A0B288BC79C8}" destId="{F49D759A-9BA3-46C4-B5AF-68F78D94CA17}" srcOrd="0" destOrd="0" presId="urn:microsoft.com/office/officeart/2005/8/layout/orgChart1"/>
    <dgm:cxn modelId="{A9FFECA6-56FD-4662-ABA8-01CC89E2DD3C}" type="presOf" srcId="{EB468B29-3BDF-4D92-8EDD-D19BB2BD95B2}" destId="{E10F5AA4-D7FE-4A82-86BE-12A0B99D4EDF}" srcOrd="1" destOrd="0" presId="urn:microsoft.com/office/officeart/2005/8/layout/orgChart1"/>
    <dgm:cxn modelId="{321847A7-A7A6-496E-8820-22FE484E2838}" type="presOf" srcId="{3030A27B-EBD0-4692-9562-BD109C49FFB4}" destId="{9C8B61EF-EFE6-48E8-AA94-49C411D7E0BF}" srcOrd="0" destOrd="0" presId="urn:microsoft.com/office/officeart/2005/8/layout/orgChart1"/>
    <dgm:cxn modelId="{EFA051A7-C3B0-4556-9376-B58C406CA40D}" type="presOf" srcId="{D6F2B45E-8B09-4E3F-8A31-1FDD20BC68C5}" destId="{96B6FB39-C643-4027-ABD3-74015BCAE737}" srcOrd="1" destOrd="0" presId="urn:microsoft.com/office/officeart/2005/8/layout/orgChart1"/>
    <dgm:cxn modelId="{2019E2A7-0AC9-4001-A698-B01B65380A8A}" type="presOf" srcId="{06B7407F-58AD-4AD0-99A3-7B32783614B7}" destId="{7328F099-2E42-488A-A103-530EEE42D4A8}" srcOrd="0" destOrd="0" presId="urn:microsoft.com/office/officeart/2005/8/layout/orgChart1"/>
    <dgm:cxn modelId="{E926F5A7-E49A-44ED-BDFA-FD345C154EAB}" type="presOf" srcId="{26403F1C-59B3-4DD5-A940-65EE9F8B5E25}" destId="{047F3F18-0EC9-49CF-B1F0-26226D8E54FB}" srcOrd="1" destOrd="0" presId="urn:microsoft.com/office/officeart/2005/8/layout/orgChart1"/>
    <dgm:cxn modelId="{C997CEA8-F27D-47BA-BC2D-798073319CBC}" type="presOf" srcId="{65DC9352-A33C-454D-AA19-A966C1E15058}" destId="{7ABEFFBA-9B73-47F9-9969-4E515D5ED85E}" srcOrd="1" destOrd="0" presId="urn:microsoft.com/office/officeart/2005/8/layout/orgChart1"/>
    <dgm:cxn modelId="{335909AA-80C0-46CE-8636-B5E2C60369E5}" srcId="{50FF35E9-BA60-4FD3-B71E-B2F27F7F56C7}" destId="{49BFE8A3-F31E-42BE-B8FB-3579413B40D1}" srcOrd="1" destOrd="0" parTransId="{2C43A054-0E3D-453B-ADCF-381A8CFE3EE2}" sibTransId="{2A588463-8176-41FC-A857-E90F80217312}"/>
    <dgm:cxn modelId="{CBEACCAA-9CE2-4970-9BB0-CF9A073A884A}" type="presOf" srcId="{F7F8BEA4-A985-4534-9135-F45AC76FBDB7}" destId="{158D98B7-1E92-45EC-AFD9-EE69372E4178}" srcOrd="0" destOrd="0" presId="urn:microsoft.com/office/officeart/2005/8/layout/orgChart1"/>
    <dgm:cxn modelId="{F94BEDAA-0F58-4544-B783-A05654170C51}" type="presOf" srcId="{1BAA22DC-67CB-4E98-8381-46B6CE8658E8}" destId="{6EC8A6BA-D906-4E88-BAAB-1D01FE12D380}" srcOrd="0" destOrd="0" presId="urn:microsoft.com/office/officeart/2005/8/layout/orgChart1"/>
    <dgm:cxn modelId="{E18D18AC-9FE3-4AC7-AB30-A87C5DA80E99}" type="presOf" srcId="{06A496D1-8D1D-4FFC-9C03-4C70A2E7ABB5}" destId="{C41AAF7C-ADFC-4D22-A641-6017D4415684}" srcOrd="0" destOrd="0" presId="urn:microsoft.com/office/officeart/2005/8/layout/orgChart1"/>
    <dgm:cxn modelId="{933B63AC-9B80-4254-896E-9DEF0DE63E79}" srcId="{D41B2FFC-E220-4355-8FCB-2A987A00F5EA}" destId="{E8E33EB1-0329-4E35-B7D8-A4ADEBD41C49}" srcOrd="3" destOrd="0" parTransId="{5F5B6323-2308-400E-89CC-B73E108AB474}" sibTransId="{EF7DC911-C46C-476A-88EF-AA10E1D56A7D}"/>
    <dgm:cxn modelId="{099D94AD-6F4F-47FE-B17E-6E5EF8565A5A}" type="presOf" srcId="{B068BDAB-666F-49FD-8DAE-70C4D6636270}" destId="{78583954-1AF6-47A7-A3BA-5DA91902BD8D}" srcOrd="0" destOrd="0" presId="urn:microsoft.com/office/officeart/2005/8/layout/orgChart1"/>
    <dgm:cxn modelId="{8BBFEAB0-F72E-4168-933E-CAB54221D48C}" type="presOf" srcId="{65BA2C87-2EAC-4454-9A20-9AF0DEC64A68}" destId="{E136A67E-1F31-48CC-A327-DC3C9A169735}" srcOrd="0" destOrd="0" presId="urn:microsoft.com/office/officeart/2005/8/layout/orgChart1"/>
    <dgm:cxn modelId="{846CDAB1-ED0B-4BEB-A447-E0E6EA1CC7CF}" type="presOf" srcId="{A9024224-22C3-4FF1-ABF7-BE9DB4603C22}" destId="{D7DF1DFD-42B0-48BC-8B6B-1A9FE301940F}" srcOrd="1" destOrd="0" presId="urn:microsoft.com/office/officeart/2005/8/layout/orgChart1"/>
    <dgm:cxn modelId="{9578DCB5-CB0C-4640-8474-60EEEA6996F3}" type="presOf" srcId="{9C683B39-4DD1-425B-95A5-53F9AD29E382}" destId="{81A834DE-CF4C-49E0-B656-962898A22E57}" srcOrd="1" destOrd="0" presId="urn:microsoft.com/office/officeart/2005/8/layout/orgChart1"/>
    <dgm:cxn modelId="{0153A6B6-F8B7-4D52-88F0-4DDC46E8A18B}" type="presOf" srcId="{1B20BFAA-46B7-4D3F-9837-BAD2B0087A6E}" destId="{9E8FA6E7-5A37-4A2B-9DDF-906B5202D02A}" srcOrd="0" destOrd="0" presId="urn:microsoft.com/office/officeart/2005/8/layout/orgChart1"/>
    <dgm:cxn modelId="{CA52E8B7-880B-48C7-AE3B-D1FC55A870B8}" type="presOf" srcId="{8015E1D2-22AA-4BEA-BAA9-A145EA3785B8}" destId="{DE8B3A30-4FDA-4C55-AC88-E40506F9DD00}" srcOrd="1" destOrd="0" presId="urn:microsoft.com/office/officeart/2005/8/layout/orgChart1"/>
    <dgm:cxn modelId="{934A35B8-DB42-489D-89F8-C9B571939688}" srcId="{1BAA22DC-67CB-4E98-8381-46B6CE8658E8}" destId="{06B7407F-58AD-4AD0-99A3-7B32783614B7}" srcOrd="3" destOrd="0" parTransId="{66CF2E1E-9AE4-443F-ADBB-6EB9369F0322}" sibTransId="{36A2DB43-1276-4153-A9F8-5D278528C010}"/>
    <dgm:cxn modelId="{32F315BB-473A-42E0-81CE-5510314A424B}" type="presOf" srcId="{49BFE8A3-F31E-42BE-B8FB-3579413B40D1}" destId="{712404A0-9D74-4ECD-A2A0-886E7BE22A61}" srcOrd="0" destOrd="0" presId="urn:microsoft.com/office/officeart/2005/8/layout/orgChart1"/>
    <dgm:cxn modelId="{34F299BC-CFDC-466F-8A6D-1BF7F7B9F0A0}" type="presOf" srcId="{97D210E4-2EB6-457F-BA87-6EBB5DFEDF0D}" destId="{5A822177-8C41-482C-BFC4-55D647FFF984}" srcOrd="0" destOrd="0" presId="urn:microsoft.com/office/officeart/2005/8/layout/orgChart1"/>
    <dgm:cxn modelId="{965986C0-0E48-46FF-A201-56CAAE691B5D}" type="presOf" srcId="{691FE1F0-C4A3-4DD2-91C3-D4535A8C043D}" destId="{334FA3C1-3147-456A-BDEE-4A689E78E2F8}" srcOrd="0" destOrd="0" presId="urn:microsoft.com/office/officeart/2005/8/layout/orgChart1"/>
    <dgm:cxn modelId="{EBC659C2-0254-4F6F-B181-DBA6FF99B5B2}" srcId="{1BAA22DC-67CB-4E98-8381-46B6CE8658E8}" destId="{8A693A9A-81DE-45A4-9E72-A8B0D3152518}" srcOrd="0" destOrd="0" parTransId="{B068BDAB-666F-49FD-8DAE-70C4D6636270}" sibTransId="{9CD689A6-CFE2-4695-BC85-61F47ABD0D72}"/>
    <dgm:cxn modelId="{6779B2C4-601E-4DBA-9932-A219DAF8E936}" srcId="{F833504F-75E9-4DC8-BF91-5A1C685E8148}" destId="{1B20BFAA-46B7-4D3F-9837-BAD2B0087A6E}" srcOrd="2" destOrd="0" parTransId="{97D210E4-2EB6-457F-BA87-6EBB5DFEDF0D}" sibTransId="{CBA5E3AE-42B3-4F26-9A60-6EB27A886D47}"/>
    <dgm:cxn modelId="{45ACEDC8-5424-417B-AD14-D34CC4333D4B}" type="presOf" srcId="{6759ADFB-2EB7-4149-A107-DB3FD2E0F371}" destId="{BE38099E-3581-41A0-B6C6-2255BF8ED8E2}" srcOrd="1" destOrd="0" presId="urn:microsoft.com/office/officeart/2005/8/layout/orgChart1"/>
    <dgm:cxn modelId="{3D1997C9-E71F-4C72-80DA-6A96D74D48D2}" type="presOf" srcId="{2573C632-5AA7-4372-A682-054B794C8156}" destId="{8B2A9E91-99AC-4FAF-AFA3-3681A45B29AB}" srcOrd="1" destOrd="0" presId="urn:microsoft.com/office/officeart/2005/8/layout/orgChart1"/>
    <dgm:cxn modelId="{D57DCECB-BD83-4E9A-BB82-62EA48318176}" srcId="{8BC0A577-51CC-4762-8E7F-B0BFE2BCFDDB}" destId="{D41B2FFC-E220-4355-8FCB-2A987A00F5EA}" srcOrd="0" destOrd="0" parTransId="{D11A9D89-37AD-4027-82E0-20FA6AD72937}" sibTransId="{081F280F-AAF2-42B7-9217-C58A749E8F64}"/>
    <dgm:cxn modelId="{38D1F0CD-ED1C-4047-90A9-14FED089FD12}" type="presOf" srcId="{6B93EF1E-B2A2-4568-9DCE-143466CE927A}" destId="{7329478B-82E8-4267-8B11-8B07A998C36B}" srcOrd="0" destOrd="0" presId="urn:microsoft.com/office/officeart/2005/8/layout/orgChart1"/>
    <dgm:cxn modelId="{088C35D4-A229-4ECB-B1F4-16BE8CFC523B}" type="presOf" srcId="{C93F2046-D3EE-414A-BA9F-D533E2A9C176}" destId="{933B967E-58D7-4B1D-9B7E-8CA0C4109853}" srcOrd="0" destOrd="0" presId="urn:microsoft.com/office/officeart/2005/8/layout/orgChart1"/>
    <dgm:cxn modelId="{9BA10FD7-9D3E-422B-9F84-25A9CDA105A2}" type="presOf" srcId="{2C43A054-0E3D-453B-ADCF-381A8CFE3EE2}" destId="{3BA59AC8-468F-4EF5-B8C5-D55C7941D3BB}" srcOrd="0" destOrd="0" presId="urn:microsoft.com/office/officeart/2005/8/layout/orgChart1"/>
    <dgm:cxn modelId="{89EBE1D7-FEC1-49F9-A98B-EC4D083C21B1}" type="presOf" srcId="{0A930F20-97CD-47FB-921B-1CA4F606B8A3}" destId="{EC9E1BA5-493D-49BB-904A-BAFC2580E5EC}" srcOrd="1" destOrd="0" presId="urn:microsoft.com/office/officeart/2005/8/layout/orgChart1"/>
    <dgm:cxn modelId="{088318DC-CAF6-42B6-BC41-38940A312368}" type="presOf" srcId="{6F7E1196-99CE-4355-B93B-F9C834409800}" destId="{68A02F64-86AF-4E36-8318-873B74A8AAD8}" srcOrd="0" destOrd="0" presId="urn:microsoft.com/office/officeart/2005/8/layout/orgChart1"/>
    <dgm:cxn modelId="{FE5750DD-8E61-4166-9D11-9B29CB1192F8}" srcId="{6759ADFB-2EB7-4149-A107-DB3FD2E0F371}" destId="{1BAA22DC-67CB-4E98-8381-46B6CE8658E8}" srcOrd="0" destOrd="0" parTransId="{10DA6009-C99F-4E39-B413-562754DB8D51}" sibTransId="{87BEDDD0-9C44-4740-96A5-C6C2C29D8247}"/>
    <dgm:cxn modelId="{0E1CEDDF-9835-4B87-89EB-BB1B84D60A5F}" type="presOf" srcId="{A9024224-22C3-4FF1-ABF7-BE9DB4603C22}" destId="{CFAE8C7E-AC1B-4D5F-A348-771FE49D365A}" srcOrd="0" destOrd="0" presId="urn:microsoft.com/office/officeart/2005/8/layout/orgChart1"/>
    <dgm:cxn modelId="{5C97B6E0-4027-4157-BA10-8D79A71E1493}" type="presOf" srcId="{D11A9D89-37AD-4027-82E0-20FA6AD72937}" destId="{FD9F85E6-20DE-4C36-9466-382D24963C5B}" srcOrd="0" destOrd="0" presId="urn:microsoft.com/office/officeart/2005/8/layout/orgChart1"/>
    <dgm:cxn modelId="{A1FB9CE2-0D9B-4DA0-B09D-AA986821279A}" srcId="{EB468B29-3BDF-4D92-8EDD-D19BB2BD95B2}" destId="{65DC9352-A33C-454D-AA19-A966C1E15058}" srcOrd="1" destOrd="0" parTransId="{408E1C26-2F2A-4F65-8B82-4488F619276C}" sibTransId="{0A5F26E0-C5D1-45F2-B11D-762331D489D3}"/>
    <dgm:cxn modelId="{5321E0E2-3E49-4768-98BF-0BE68341DFA3}" type="presOf" srcId="{F833504F-75E9-4DC8-BF91-5A1C685E8148}" destId="{0E03554B-3456-4FA6-A2D1-B10FCCA5A648}" srcOrd="1" destOrd="0" presId="urn:microsoft.com/office/officeart/2005/8/layout/orgChart1"/>
    <dgm:cxn modelId="{02A128E7-6BB9-4728-A1CF-1899DD7A2A0C}" srcId="{A9024224-22C3-4FF1-ABF7-BE9DB4603C22}" destId="{8015E1D2-22AA-4BEA-BAA9-A145EA3785B8}" srcOrd="0" destOrd="0" parTransId="{40964F3F-19B4-4D28-A871-2558C17687AC}" sibTransId="{D966947B-201B-4DB2-B868-CBCE36A19F8F}"/>
    <dgm:cxn modelId="{32EF84E7-614D-405C-82C6-DFEC421A8022}" type="presOf" srcId="{5DFC8037-AAE5-449B-8AE9-90997F6E0FC8}" destId="{13AAEADD-8C98-47DD-9F28-E8D3FD955CA2}" srcOrd="1" destOrd="0" presId="urn:microsoft.com/office/officeart/2005/8/layout/orgChart1"/>
    <dgm:cxn modelId="{A4ED42EA-D8AF-4732-B600-71EC176337A3}" srcId="{71935FDE-6E87-4DAA-8F24-A58A5ED6636F}" destId="{26403F1C-59B3-4DD5-A940-65EE9F8B5E25}" srcOrd="0" destOrd="0" parTransId="{EC56F7DF-863B-480A-85A9-451EC0803E86}" sibTransId="{A528EA4E-C2BA-4640-B9D7-C46BA0F5D8B9}"/>
    <dgm:cxn modelId="{15CD15EE-876C-4522-B9BC-3A84116D47CA}" type="presOf" srcId="{3E48B265-CC3C-41E0-97BF-1B79D7C6C77E}" destId="{C71EBF6C-0949-49ED-AD00-7BD411A8A0B7}" srcOrd="1" destOrd="0" presId="urn:microsoft.com/office/officeart/2005/8/layout/orgChart1"/>
    <dgm:cxn modelId="{B5B317F5-5950-4562-9B4A-322E74F492C2}" srcId="{8015E1D2-22AA-4BEA-BAA9-A145EA3785B8}" destId="{71935FDE-6E87-4DAA-8F24-A58A5ED6636F}" srcOrd="1" destOrd="0" parTransId="{691FE1F0-C4A3-4DD2-91C3-D4535A8C043D}" sibTransId="{68DFDCEC-2D7D-4086-BD69-7A3292D0DEB7}"/>
    <dgm:cxn modelId="{07808FF8-B40E-4791-B497-D13EE03E6D21}" type="presOf" srcId="{6B0D815B-C9D3-4595-B2A5-1088BEF0443F}" destId="{E399B3FA-3843-419C-9E5A-18AA1FD86CB5}" srcOrd="0" destOrd="0" presId="urn:microsoft.com/office/officeart/2005/8/layout/orgChart1"/>
    <dgm:cxn modelId="{E6BBA5F8-8405-405D-8354-D3BE19109638}" type="presOf" srcId="{65DC9352-A33C-454D-AA19-A966C1E15058}" destId="{F53AAFF2-3328-487D-969A-23C1A82C9A9C}" srcOrd="0" destOrd="0" presId="urn:microsoft.com/office/officeart/2005/8/layout/orgChart1"/>
    <dgm:cxn modelId="{E70D11F9-DA3D-48C0-9654-AA5FDD6251D3}" type="presOf" srcId="{2B797733-3F46-479B-95FA-DA7B95D9B60D}" destId="{87812183-DB78-4641-9CAF-246DBC22BE39}" srcOrd="1" destOrd="0" presId="urn:microsoft.com/office/officeart/2005/8/layout/orgChart1"/>
    <dgm:cxn modelId="{421029FB-00C8-4752-8C61-1B79312C0F1C}" type="presOf" srcId="{E3BB5DDE-E9E6-4C83-82F2-4D3AEC278182}" destId="{3292B5AE-DBC7-4D57-95DA-9139759E3FEB}" srcOrd="0" destOrd="0" presId="urn:microsoft.com/office/officeart/2005/8/layout/orgChart1"/>
    <dgm:cxn modelId="{AD0A35FC-B7F8-425D-AC81-D37DFF96C0E9}" srcId="{8015E1D2-22AA-4BEA-BAA9-A145EA3785B8}" destId="{EB468B29-3BDF-4D92-8EDD-D19BB2BD95B2}" srcOrd="0" destOrd="0" parTransId="{44B441D2-54DB-4463-983A-588608455A4D}" sibTransId="{CB4DE32C-59B3-4218-BF04-FF0880F27AE3}"/>
    <dgm:cxn modelId="{7FB49CFD-98D8-4291-B0D6-1C46C960F426}" type="presOf" srcId="{EB468B29-3BDF-4D92-8EDD-D19BB2BD95B2}" destId="{5765ADD2-3C53-468D-A864-BEA42565BA35}" srcOrd="0" destOrd="0" presId="urn:microsoft.com/office/officeart/2005/8/layout/orgChart1"/>
    <dgm:cxn modelId="{0E03E9FD-5F6B-4BE0-A69D-9353B87FFFF7}" srcId="{F833504F-75E9-4DC8-BF91-5A1C685E8148}" destId="{0EF0E49F-8D50-4645-AB5D-C3A03AC4DFC8}" srcOrd="1" destOrd="0" parTransId="{D0D49B75-C867-4DB3-9973-EFBB6134B48F}" sibTransId="{497A5228-C0CB-44DE-A763-32E93A9D79BE}"/>
    <dgm:cxn modelId="{9E1EB193-0E1C-4A5B-9294-13A467F3DE3F}" type="presParOf" srcId="{158D98B7-1E92-45EC-AFD9-EE69372E4178}" destId="{1FF34D61-01FA-41A2-960B-51721B9A2454}" srcOrd="0" destOrd="0" presId="urn:microsoft.com/office/officeart/2005/8/layout/orgChart1"/>
    <dgm:cxn modelId="{B3072E75-F32D-45E4-8C7E-3EF5DC097CE8}" type="presParOf" srcId="{1FF34D61-01FA-41A2-960B-51721B9A2454}" destId="{0EA5D6B9-5E3C-4569-92DE-E9ACA129648B}" srcOrd="0" destOrd="0" presId="urn:microsoft.com/office/officeart/2005/8/layout/orgChart1"/>
    <dgm:cxn modelId="{42D41E39-E00E-4CB2-945C-E8C8E14DF567}" type="presParOf" srcId="{0EA5D6B9-5E3C-4569-92DE-E9ACA129648B}" destId="{A6EC510A-841A-4A88-918A-1075329EC8B0}" srcOrd="0" destOrd="0" presId="urn:microsoft.com/office/officeart/2005/8/layout/orgChart1"/>
    <dgm:cxn modelId="{FF4C187C-14FB-46E7-85ED-91C79F748FA3}" type="presParOf" srcId="{0EA5D6B9-5E3C-4569-92DE-E9ACA129648B}" destId="{484E1A13-BC13-4FD1-9607-FCCA55E7F056}" srcOrd="1" destOrd="0" presId="urn:microsoft.com/office/officeart/2005/8/layout/orgChart1"/>
    <dgm:cxn modelId="{086A9D2D-5B67-42F5-B61B-0354C3D9E7AA}" type="presParOf" srcId="{1FF34D61-01FA-41A2-960B-51721B9A2454}" destId="{8BB6BD1F-DE39-4E96-92EB-14B2E35A4338}" srcOrd="1" destOrd="0" presId="urn:microsoft.com/office/officeart/2005/8/layout/orgChart1"/>
    <dgm:cxn modelId="{20EE3D9C-7650-4A06-A61D-19B7516A8226}" type="presParOf" srcId="{8BB6BD1F-DE39-4E96-92EB-14B2E35A4338}" destId="{FD9F85E6-20DE-4C36-9466-382D24963C5B}" srcOrd="0" destOrd="0" presId="urn:microsoft.com/office/officeart/2005/8/layout/orgChart1"/>
    <dgm:cxn modelId="{60E0FE2D-F81B-4E9F-BC2C-EC0E5CC069B0}" type="presParOf" srcId="{8BB6BD1F-DE39-4E96-92EB-14B2E35A4338}" destId="{62DD406C-0F7B-4E34-A3C7-0A3123145236}" srcOrd="1" destOrd="0" presId="urn:microsoft.com/office/officeart/2005/8/layout/orgChart1"/>
    <dgm:cxn modelId="{E321D306-5E52-437E-BBC7-F38445D6DF58}" type="presParOf" srcId="{62DD406C-0F7B-4E34-A3C7-0A3123145236}" destId="{905D910D-10F1-47C3-87E0-1744344738DC}" srcOrd="0" destOrd="0" presId="urn:microsoft.com/office/officeart/2005/8/layout/orgChart1"/>
    <dgm:cxn modelId="{44AFE716-2D3B-4219-A615-FF5430882872}" type="presParOf" srcId="{905D910D-10F1-47C3-87E0-1744344738DC}" destId="{948B27A4-F3A8-4B75-9FB5-C003D5BDEAB0}" srcOrd="0" destOrd="0" presId="urn:microsoft.com/office/officeart/2005/8/layout/orgChart1"/>
    <dgm:cxn modelId="{16EF2829-821F-4788-AE8E-343F6FB4DE22}" type="presParOf" srcId="{905D910D-10F1-47C3-87E0-1744344738DC}" destId="{E67D67E2-E47C-438B-99CA-7E44D1EE1F90}" srcOrd="1" destOrd="0" presId="urn:microsoft.com/office/officeart/2005/8/layout/orgChart1"/>
    <dgm:cxn modelId="{87A1EAA8-FF1E-42C9-AB34-CCF00DA83496}" type="presParOf" srcId="{62DD406C-0F7B-4E34-A3C7-0A3123145236}" destId="{350C7D12-3388-49B9-A23E-39B6F8BAC498}" srcOrd="1" destOrd="0" presId="urn:microsoft.com/office/officeart/2005/8/layout/orgChart1"/>
    <dgm:cxn modelId="{4A955E88-AEBF-4419-BF7D-B33F7D4D1422}" type="presParOf" srcId="{350C7D12-3388-49B9-A23E-39B6F8BAC498}" destId="{9C8B61EF-EFE6-48E8-AA94-49C411D7E0BF}" srcOrd="0" destOrd="0" presId="urn:microsoft.com/office/officeart/2005/8/layout/orgChart1"/>
    <dgm:cxn modelId="{2D3DD502-D029-40E3-B84A-AA3D7076C75A}" type="presParOf" srcId="{350C7D12-3388-49B9-A23E-39B6F8BAC498}" destId="{7E4CF420-3BE8-423A-8998-C9F87ED1970E}" srcOrd="1" destOrd="0" presId="urn:microsoft.com/office/officeart/2005/8/layout/orgChart1"/>
    <dgm:cxn modelId="{A36856B4-354B-4600-9A21-8AC8FFD3CAC6}" type="presParOf" srcId="{7E4CF420-3BE8-423A-8998-C9F87ED1970E}" destId="{5ACDB9F9-0F93-4BED-B1EF-2D9E9AE8B90E}" srcOrd="0" destOrd="0" presId="urn:microsoft.com/office/officeart/2005/8/layout/orgChart1"/>
    <dgm:cxn modelId="{264D2ADB-1113-4D3C-A20D-1903D5804887}" type="presParOf" srcId="{5ACDB9F9-0F93-4BED-B1EF-2D9E9AE8B90E}" destId="{59EA0229-DC56-4BA8-A0CB-E28F614D09E5}" srcOrd="0" destOrd="0" presId="urn:microsoft.com/office/officeart/2005/8/layout/orgChart1"/>
    <dgm:cxn modelId="{A625C564-0D01-4529-BDDF-9E9D5D24E3E6}" type="presParOf" srcId="{5ACDB9F9-0F93-4BED-B1EF-2D9E9AE8B90E}" destId="{8B2A9E91-99AC-4FAF-AFA3-3681A45B29AB}" srcOrd="1" destOrd="0" presId="urn:microsoft.com/office/officeart/2005/8/layout/orgChart1"/>
    <dgm:cxn modelId="{D1264332-4596-45E5-8B30-65D7F9CD166C}" type="presParOf" srcId="{7E4CF420-3BE8-423A-8998-C9F87ED1970E}" destId="{502F51F0-C8D7-4941-88BC-9EA5C819ACB9}" srcOrd="1" destOrd="0" presId="urn:microsoft.com/office/officeart/2005/8/layout/orgChart1"/>
    <dgm:cxn modelId="{CE247575-69FC-43A7-9B57-0995EEAA87A7}" type="presParOf" srcId="{502F51F0-C8D7-4941-88BC-9EA5C819ACB9}" destId="{F184AF76-7384-4106-A7C1-62BA27F7619E}" srcOrd="0" destOrd="0" presId="urn:microsoft.com/office/officeart/2005/8/layout/orgChart1"/>
    <dgm:cxn modelId="{C79747B1-B474-42F1-BB50-8F9E4259076F}" type="presParOf" srcId="{502F51F0-C8D7-4941-88BC-9EA5C819ACB9}" destId="{2E073A08-B255-4701-A0D1-426E0874C415}" srcOrd="1" destOrd="0" presId="urn:microsoft.com/office/officeart/2005/8/layout/orgChart1"/>
    <dgm:cxn modelId="{BF360E42-8C26-4F40-A896-6BC5B4301C72}" type="presParOf" srcId="{2E073A08-B255-4701-A0D1-426E0874C415}" destId="{F3FDD48A-F76B-4572-87F9-A81CAFBAE500}" srcOrd="0" destOrd="0" presId="urn:microsoft.com/office/officeart/2005/8/layout/orgChart1"/>
    <dgm:cxn modelId="{B9C51584-5EF4-4B5E-9C56-C17CA24507D2}" type="presParOf" srcId="{F3FDD48A-F76B-4572-87F9-A81CAFBAE500}" destId="{CFAE8C7E-AC1B-4D5F-A348-771FE49D365A}" srcOrd="0" destOrd="0" presId="urn:microsoft.com/office/officeart/2005/8/layout/orgChart1"/>
    <dgm:cxn modelId="{B90D7F3E-70A5-464D-BD4A-1649B63974EE}" type="presParOf" srcId="{F3FDD48A-F76B-4572-87F9-A81CAFBAE500}" destId="{D7DF1DFD-42B0-48BC-8B6B-1A9FE301940F}" srcOrd="1" destOrd="0" presId="urn:microsoft.com/office/officeart/2005/8/layout/orgChart1"/>
    <dgm:cxn modelId="{4D61B0E8-7976-4108-B8E0-7774943FEB1F}" type="presParOf" srcId="{2E073A08-B255-4701-A0D1-426E0874C415}" destId="{F72ADE1B-9A7D-4970-BAE8-DB5D1C2E1499}" srcOrd="1" destOrd="0" presId="urn:microsoft.com/office/officeart/2005/8/layout/orgChart1"/>
    <dgm:cxn modelId="{743506B6-CB62-4732-8708-EFA8C783AF87}" type="presParOf" srcId="{F72ADE1B-9A7D-4970-BAE8-DB5D1C2E1499}" destId="{576F2B14-DB23-4F37-AFDC-88481AF966D4}" srcOrd="0" destOrd="0" presId="urn:microsoft.com/office/officeart/2005/8/layout/orgChart1"/>
    <dgm:cxn modelId="{251E1C27-EB82-486E-B707-0B87790FC77A}" type="presParOf" srcId="{F72ADE1B-9A7D-4970-BAE8-DB5D1C2E1499}" destId="{BF646BFE-14B1-43AD-880D-29D48B544FC2}" srcOrd="1" destOrd="0" presId="urn:microsoft.com/office/officeart/2005/8/layout/orgChart1"/>
    <dgm:cxn modelId="{45F0FC5F-C809-4890-9EB6-7D316427D653}" type="presParOf" srcId="{BF646BFE-14B1-43AD-880D-29D48B544FC2}" destId="{EB8A39DB-3370-4BE3-A503-56A8E0E6144B}" srcOrd="0" destOrd="0" presId="urn:microsoft.com/office/officeart/2005/8/layout/orgChart1"/>
    <dgm:cxn modelId="{9D369AAC-8787-46D9-ADCF-C1078231872A}" type="presParOf" srcId="{EB8A39DB-3370-4BE3-A503-56A8E0E6144B}" destId="{54F314FF-180F-465A-9D70-14D3E88C240E}" srcOrd="0" destOrd="0" presId="urn:microsoft.com/office/officeart/2005/8/layout/orgChart1"/>
    <dgm:cxn modelId="{AD905B71-993C-474F-8405-D9D848A8A7F2}" type="presParOf" srcId="{EB8A39DB-3370-4BE3-A503-56A8E0E6144B}" destId="{DE8B3A30-4FDA-4C55-AC88-E40506F9DD00}" srcOrd="1" destOrd="0" presId="urn:microsoft.com/office/officeart/2005/8/layout/orgChart1"/>
    <dgm:cxn modelId="{BC36FA87-C141-40E3-B516-D68748A317E6}" type="presParOf" srcId="{BF646BFE-14B1-43AD-880D-29D48B544FC2}" destId="{0ECFB2F6-C368-4647-88BC-C14D4C4A7031}" srcOrd="1" destOrd="0" presId="urn:microsoft.com/office/officeart/2005/8/layout/orgChart1"/>
    <dgm:cxn modelId="{A8213E5A-1D20-452E-B6B7-BD9C77F83457}" type="presParOf" srcId="{0ECFB2F6-C368-4647-88BC-C14D4C4A7031}" destId="{992B19FB-6095-4814-A131-6E09B565BD75}" srcOrd="0" destOrd="0" presId="urn:microsoft.com/office/officeart/2005/8/layout/orgChart1"/>
    <dgm:cxn modelId="{FA049057-48FE-4B45-A394-C3074223C398}" type="presParOf" srcId="{0ECFB2F6-C368-4647-88BC-C14D4C4A7031}" destId="{C3F04E88-6044-4395-B1B9-90D7B116A1DE}" srcOrd="1" destOrd="0" presId="urn:microsoft.com/office/officeart/2005/8/layout/orgChart1"/>
    <dgm:cxn modelId="{05DB39B3-189F-41C4-BCE4-C49AF4CFB796}" type="presParOf" srcId="{C3F04E88-6044-4395-B1B9-90D7B116A1DE}" destId="{F64DC339-DC96-4F8D-9818-984A105EF153}" srcOrd="0" destOrd="0" presId="urn:microsoft.com/office/officeart/2005/8/layout/orgChart1"/>
    <dgm:cxn modelId="{DD8DDCC1-D9D3-4242-B1CF-A39355D9527D}" type="presParOf" srcId="{F64DC339-DC96-4F8D-9818-984A105EF153}" destId="{5765ADD2-3C53-468D-A864-BEA42565BA35}" srcOrd="0" destOrd="0" presId="urn:microsoft.com/office/officeart/2005/8/layout/orgChart1"/>
    <dgm:cxn modelId="{174BD90D-F7F6-4AFB-B349-04696867437E}" type="presParOf" srcId="{F64DC339-DC96-4F8D-9818-984A105EF153}" destId="{E10F5AA4-D7FE-4A82-86BE-12A0B99D4EDF}" srcOrd="1" destOrd="0" presId="urn:microsoft.com/office/officeart/2005/8/layout/orgChart1"/>
    <dgm:cxn modelId="{1F2739D4-7C6F-4BD9-B590-52C2301EA996}" type="presParOf" srcId="{C3F04E88-6044-4395-B1B9-90D7B116A1DE}" destId="{B02186A9-19A2-419E-8EE4-A0067B337A7D}" srcOrd="1" destOrd="0" presId="urn:microsoft.com/office/officeart/2005/8/layout/orgChart1"/>
    <dgm:cxn modelId="{9FA2DE0C-3790-4A66-A505-B09F7DDF15D5}" type="presParOf" srcId="{B02186A9-19A2-419E-8EE4-A0067B337A7D}" destId="{239209F5-3E5E-48DC-86F1-C55E077B4C57}" srcOrd="0" destOrd="0" presId="urn:microsoft.com/office/officeart/2005/8/layout/orgChart1"/>
    <dgm:cxn modelId="{3B0EEFCE-034D-46CB-A4BD-9F501A31C9F1}" type="presParOf" srcId="{B02186A9-19A2-419E-8EE4-A0067B337A7D}" destId="{D8B06832-A4BE-4E4E-8936-CFA62D97DB43}" srcOrd="1" destOrd="0" presId="urn:microsoft.com/office/officeart/2005/8/layout/orgChart1"/>
    <dgm:cxn modelId="{4B0A0630-9649-4B23-8F1A-C1E8895506C5}" type="presParOf" srcId="{D8B06832-A4BE-4E4E-8936-CFA62D97DB43}" destId="{01F58740-0A5A-4CF4-93BF-FDB7F9789080}" srcOrd="0" destOrd="0" presId="urn:microsoft.com/office/officeart/2005/8/layout/orgChart1"/>
    <dgm:cxn modelId="{A2DD1A76-062B-4C6F-8090-2779CCB262F3}" type="presParOf" srcId="{01F58740-0A5A-4CF4-93BF-FDB7F9789080}" destId="{D60021A0-BFCE-4727-B6F8-7923964385C2}" srcOrd="0" destOrd="0" presId="urn:microsoft.com/office/officeart/2005/8/layout/orgChart1"/>
    <dgm:cxn modelId="{697BD451-FEAC-4BDD-A1D7-CEF7A39DD432}" type="presParOf" srcId="{01F58740-0A5A-4CF4-93BF-FDB7F9789080}" destId="{13AAEADD-8C98-47DD-9F28-E8D3FD955CA2}" srcOrd="1" destOrd="0" presId="urn:microsoft.com/office/officeart/2005/8/layout/orgChart1"/>
    <dgm:cxn modelId="{2566F399-1EB4-4A4E-8AB3-37A6126CF0E4}" type="presParOf" srcId="{D8B06832-A4BE-4E4E-8936-CFA62D97DB43}" destId="{1F35BC83-30FA-4E2B-9FF4-95C30B74E540}" srcOrd="1" destOrd="0" presId="urn:microsoft.com/office/officeart/2005/8/layout/orgChart1"/>
    <dgm:cxn modelId="{5B5E6DC7-7353-4E4D-9F7A-51A6943556CD}" type="presParOf" srcId="{D8B06832-A4BE-4E4E-8936-CFA62D97DB43}" destId="{9027BE92-75B7-4E74-A45D-9FBB2FC29D50}" srcOrd="2" destOrd="0" presId="urn:microsoft.com/office/officeart/2005/8/layout/orgChart1"/>
    <dgm:cxn modelId="{B709948D-75F0-4489-B31B-2C06C23D96DB}" type="presParOf" srcId="{B02186A9-19A2-419E-8EE4-A0067B337A7D}" destId="{C04BD3E4-E57A-43BB-8850-75B75347E60F}" srcOrd="2" destOrd="0" presId="urn:microsoft.com/office/officeart/2005/8/layout/orgChart1"/>
    <dgm:cxn modelId="{2C7FF20F-8613-4979-8D39-412DF5A15180}" type="presParOf" srcId="{B02186A9-19A2-419E-8EE4-A0067B337A7D}" destId="{EA2813E3-9A55-450F-AD45-5A28A91AB152}" srcOrd="3" destOrd="0" presId="urn:microsoft.com/office/officeart/2005/8/layout/orgChart1"/>
    <dgm:cxn modelId="{3697A212-A54C-43B8-8814-1E5EC6173484}" type="presParOf" srcId="{EA2813E3-9A55-450F-AD45-5A28A91AB152}" destId="{C89FAB5F-4243-496D-9839-9CEAC120C536}" srcOrd="0" destOrd="0" presId="urn:microsoft.com/office/officeart/2005/8/layout/orgChart1"/>
    <dgm:cxn modelId="{9F07C03B-1DBE-431F-BEB2-337DBB7E5141}" type="presParOf" srcId="{C89FAB5F-4243-496D-9839-9CEAC120C536}" destId="{F53AAFF2-3328-487D-969A-23C1A82C9A9C}" srcOrd="0" destOrd="0" presId="urn:microsoft.com/office/officeart/2005/8/layout/orgChart1"/>
    <dgm:cxn modelId="{EAA67199-6E37-4308-927F-8700B3639BC0}" type="presParOf" srcId="{C89FAB5F-4243-496D-9839-9CEAC120C536}" destId="{7ABEFFBA-9B73-47F9-9969-4E515D5ED85E}" srcOrd="1" destOrd="0" presId="urn:microsoft.com/office/officeart/2005/8/layout/orgChart1"/>
    <dgm:cxn modelId="{D65244AF-6B99-41CF-B4EF-8BBC84BBFAE8}" type="presParOf" srcId="{EA2813E3-9A55-450F-AD45-5A28A91AB152}" destId="{6E12F2B9-0F3B-4FF5-9D53-F61144143287}" srcOrd="1" destOrd="0" presId="urn:microsoft.com/office/officeart/2005/8/layout/orgChart1"/>
    <dgm:cxn modelId="{E4BF611C-9E9C-4D61-BFD7-FDAD8A706E36}" type="presParOf" srcId="{EA2813E3-9A55-450F-AD45-5A28A91AB152}" destId="{966EED0B-F100-43D3-B4AD-F70FA282A7F2}" srcOrd="2" destOrd="0" presId="urn:microsoft.com/office/officeart/2005/8/layout/orgChart1"/>
    <dgm:cxn modelId="{A227970A-F0DD-490D-A6E9-DCD34014DC40}" type="presParOf" srcId="{C3F04E88-6044-4395-B1B9-90D7B116A1DE}" destId="{B77FEA0D-BDAD-4271-9F58-197DA3141638}" srcOrd="2" destOrd="0" presId="urn:microsoft.com/office/officeart/2005/8/layout/orgChart1"/>
    <dgm:cxn modelId="{DDD80F37-81B8-40EC-A28C-88C8E4829F4A}" type="presParOf" srcId="{0ECFB2F6-C368-4647-88BC-C14D4C4A7031}" destId="{334FA3C1-3147-456A-BDEE-4A689E78E2F8}" srcOrd="2" destOrd="0" presId="urn:microsoft.com/office/officeart/2005/8/layout/orgChart1"/>
    <dgm:cxn modelId="{2AF8E91A-B054-466F-A098-F557EE11FE96}" type="presParOf" srcId="{0ECFB2F6-C368-4647-88BC-C14D4C4A7031}" destId="{891CE47E-32F6-4678-887F-FCD171B041AE}" srcOrd="3" destOrd="0" presId="urn:microsoft.com/office/officeart/2005/8/layout/orgChart1"/>
    <dgm:cxn modelId="{2C869AEB-4A17-4046-BE91-D48A612516A1}" type="presParOf" srcId="{891CE47E-32F6-4678-887F-FCD171B041AE}" destId="{204F0F78-430B-45B0-9ACE-219AF6BA014F}" srcOrd="0" destOrd="0" presId="urn:microsoft.com/office/officeart/2005/8/layout/orgChart1"/>
    <dgm:cxn modelId="{7BA96F8C-1EAC-4542-A2CE-EC6656A20230}" type="presParOf" srcId="{204F0F78-430B-45B0-9ACE-219AF6BA014F}" destId="{3DAD7D62-5155-41BA-AF7E-5637B5A82646}" srcOrd="0" destOrd="0" presId="urn:microsoft.com/office/officeart/2005/8/layout/orgChart1"/>
    <dgm:cxn modelId="{6B48B3BB-0EFD-474B-9251-65DD0A3CFD5F}" type="presParOf" srcId="{204F0F78-430B-45B0-9ACE-219AF6BA014F}" destId="{0FDB4636-79E5-4264-876A-CACA8CB0172F}" srcOrd="1" destOrd="0" presId="urn:microsoft.com/office/officeart/2005/8/layout/orgChart1"/>
    <dgm:cxn modelId="{A993CDE1-9BEF-44C9-8A2A-4F8C7FED6201}" type="presParOf" srcId="{891CE47E-32F6-4678-887F-FCD171B041AE}" destId="{6EEB7FB0-638E-47A3-B849-45941E06B4FD}" srcOrd="1" destOrd="0" presId="urn:microsoft.com/office/officeart/2005/8/layout/orgChart1"/>
    <dgm:cxn modelId="{9E72DDE0-068B-44DE-B2A4-1C434B51B19B}" type="presParOf" srcId="{6EEB7FB0-638E-47A3-B849-45941E06B4FD}" destId="{3BE08CEC-8637-4928-B4AA-790E62AE7752}" srcOrd="0" destOrd="0" presId="urn:microsoft.com/office/officeart/2005/8/layout/orgChart1"/>
    <dgm:cxn modelId="{D0C5B989-A1CC-4F1B-89A3-A20E971360D4}" type="presParOf" srcId="{6EEB7FB0-638E-47A3-B849-45941E06B4FD}" destId="{310D14D4-85E1-43E1-8BA4-9D473C166914}" srcOrd="1" destOrd="0" presId="urn:microsoft.com/office/officeart/2005/8/layout/orgChart1"/>
    <dgm:cxn modelId="{60F3CDCB-088C-45E2-82D5-3FDE25D90A68}" type="presParOf" srcId="{310D14D4-85E1-43E1-8BA4-9D473C166914}" destId="{61A27CB0-5E65-419B-B674-0FCD4D699049}" srcOrd="0" destOrd="0" presId="urn:microsoft.com/office/officeart/2005/8/layout/orgChart1"/>
    <dgm:cxn modelId="{148B5F83-18BA-4005-A5F3-FD74254E30B5}" type="presParOf" srcId="{61A27CB0-5E65-419B-B674-0FCD4D699049}" destId="{574E8DD9-B1A8-4855-9B16-7F5B508E1981}" srcOrd="0" destOrd="0" presId="urn:microsoft.com/office/officeart/2005/8/layout/orgChart1"/>
    <dgm:cxn modelId="{329B0254-F992-43EF-BAD1-AEB2B3EEF2BD}" type="presParOf" srcId="{61A27CB0-5E65-419B-B674-0FCD4D699049}" destId="{047F3F18-0EC9-49CF-B1F0-26226D8E54FB}" srcOrd="1" destOrd="0" presId="urn:microsoft.com/office/officeart/2005/8/layout/orgChart1"/>
    <dgm:cxn modelId="{FAD10A8F-4886-4476-BE33-90F0B9F6336C}" type="presParOf" srcId="{310D14D4-85E1-43E1-8BA4-9D473C166914}" destId="{C642DC0D-9646-4ED1-8D1B-49E6E017B230}" srcOrd="1" destOrd="0" presId="urn:microsoft.com/office/officeart/2005/8/layout/orgChart1"/>
    <dgm:cxn modelId="{A1382427-FD3E-4FC1-96B9-D2EE96809D3B}" type="presParOf" srcId="{310D14D4-85E1-43E1-8BA4-9D473C166914}" destId="{77979351-DCB9-4F35-B7AF-4676C8555D29}" srcOrd="2" destOrd="0" presId="urn:microsoft.com/office/officeart/2005/8/layout/orgChart1"/>
    <dgm:cxn modelId="{8B357890-674A-4D7F-88AD-DDA6FC13A840}" type="presParOf" srcId="{6EEB7FB0-638E-47A3-B849-45941E06B4FD}" destId="{68A02F64-86AF-4E36-8318-873B74A8AAD8}" srcOrd="2" destOrd="0" presId="urn:microsoft.com/office/officeart/2005/8/layout/orgChart1"/>
    <dgm:cxn modelId="{4E870FDA-4AF9-43D5-908D-8DA721D0C655}" type="presParOf" srcId="{6EEB7FB0-638E-47A3-B849-45941E06B4FD}" destId="{9C6CB9EA-9EED-4F7C-9BB6-52108A1419B1}" srcOrd="3" destOrd="0" presId="urn:microsoft.com/office/officeart/2005/8/layout/orgChart1"/>
    <dgm:cxn modelId="{1E30A0C9-5228-4A8D-938C-BB7A33C54944}" type="presParOf" srcId="{9C6CB9EA-9EED-4F7C-9BB6-52108A1419B1}" destId="{FCAE3321-01FD-4563-A3AF-F73738968305}" srcOrd="0" destOrd="0" presId="urn:microsoft.com/office/officeart/2005/8/layout/orgChart1"/>
    <dgm:cxn modelId="{D4EF8299-0AB6-4650-826D-8BA5DE56A62C}" type="presParOf" srcId="{FCAE3321-01FD-4563-A3AF-F73738968305}" destId="{C77494EC-A7B2-44BA-AC97-454DA46FAA2A}" srcOrd="0" destOrd="0" presId="urn:microsoft.com/office/officeart/2005/8/layout/orgChart1"/>
    <dgm:cxn modelId="{B0DB5481-409D-41FC-AC1E-5059418901FB}" type="presParOf" srcId="{FCAE3321-01FD-4563-A3AF-F73738968305}" destId="{87812183-DB78-4641-9CAF-246DBC22BE39}" srcOrd="1" destOrd="0" presId="urn:microsoft.com/office/officeart/2005/8/layout/orgChart1"/>
    <dgm:cxn modelId="{7EE586A0-9678-4D0E-B956-6F21FC69E475}" type="presParOf" srcId="{9C6CB9EA-9EED-4F7C-9BB6-52108A1419B1}" destId="{5A279305-519E-4EB5-A32F-EF438FEF388A}" srcOrd="1" destOrd="0" presId="urn:microsoft.com/office/officeart/2005/8/layout/orgChart1"/>
    <dgm:cxn modelId="{52857787-39F4-4927-A336-57BEEDA9B626}" type="presParOf" srcId="{9C6CB9EA-9EED-4F7C-9BB6-52108A1419B1}" destId="{91A1E7A6-89C4-4222-A0B3-C7B20DCEEAB9}" srcOrd="2" destOrd="0" presId="urn:microsoft.com/office/officeart/2005/8/layout/orgChart1"/>
    <dgm:cxn modelId="{C6D40F11-27C8-481A-B2BC-4EE70339BE64}" type="presParOf" srcId="{891CE47E-32F6-4678-887F-FCD171B041AE}" destId="{EEF9A88F-2830-434A-B42B-25F50917CACA}" srcOrd="2" destOrd="0" presId="urn:microsoft.com/office/officeart/2005/8/layout/orgChart1"/>
    <dgm:cxn modelId="{F4116CF9-94CA-4324-8696-7316DB7348C5}" type="presParOf" srcId="{0ECFB2F6-C368-4647-88BC-C14D4C4A7031}" destId="{F27961CB-1748-4FEE-B681-AA7162617D15}" srcOrd="4" destOrd="0" presId="urn:microsoft.com/office/officeart/2005/8/layout/orgChart1"/>
    <dgm:cxn modelId="{90C2A82B-3B66-411E-8153-57054D5640F1}" type="presParOf" srcId="{0ECFB2F6-C368-4647-88BC-C14D4C4A7031}" destId="{93CA5541-BF44-4863-BA57-CFC53A8C1D8A}" srcOrd="5" destOrd="0" presId="urn:microsoft.com/office/officeart/2005/8/layout/orgChart1"/>
    <dgm:cxn modelId="{79A0F36E-5B76-4CDA-8E5F-805A9726F04E}" type="presParOf" srcId="{93CA5541-BF44-4863-BA57-CFC53A8C1D8A}" destId="{7D89A0B7-7A57-43B8-A585-832EDA1FA926}" srcOrd="0" destOrd="0" presId="urn:microsoft.com/office/officeart/2005/8/layout/orgChart1"/>
    <dgm:cxn modelId="{22222631-36AC-40CB-A1CA-D8A946C35B1D}" type="presParOf" srcId="{7D89A0B7-7A57-43B8-A585-832EDA1FA926}" destId="{871A02E5-F3E6-4A6F-A8BE-F5D3C168E169}" srcOrd="0" destOrd="0" presId="urn:microsoft.com/office/officeart/2005/8/layout/orgChart1"/>
    <dgm:cxn modelId="{1E2E08E2-6D88-454F-8E49-51B2387F422D}" type="presParOf" srcId="{7D89A0B7-7A57-43B8-A585-832EDA1FA926}" destId="{96B6FB39-C643-4027-ABD3-74015BCAE737}" srcOrd="1" destOrd="0" presId="urn:microsoft.com/office/officeart/2005/8/layout/orgChart1"/>
    <dgm:cxn modelId="{57E37685-F544-462E-B7CA-630039307D9D}" type="presParOf" srcId="{93CA5541-BF44-4863-BA57-CFC53A8C1D8A}" destId="{C74D9830-90BA-4295-BBD1-02FBF760623E}" srcOrd="1" destOrd="0" presId="urn:microsoft.com/office/officeart/2005/8/layout/orgChart1"/>
    <dgm:cxn modelId="{B308BF17-302E-4018-8EF7-56F7EB88A3BE}" type="presParOf" srcId="{93CA5541-BF44-4863-BA57-CFC53A8C1D8A}" destId="{74C1B533-4F57-4950-98BB-0DCB6B35E591}" srcOrd="2" destOrd="0" presId="urn:microsoft.com/office/officeart/2005/8/layout/orgChart1"/>
    <dgm:cxn modelId="{848AD653-FCA3-4C9D-8FAD-41860ECB9208}" type="presParOf" srcId="{0ECFB2F6-C368-4647-88BC-C14D4C4A7031}" destId="{C41AAF7C-ADFC-4D22-A641-6017D4415684}" srcOrd="6" destOrd="0" presId="urn:microsoft.com/office/officeart/2005/8/layout/orgChart1"/>
    <dgm:cxn modelId="{3E78EA18-82D6-4C2E-97E5-8D1FA0C16137}" type="presParOf" srcId="{0ECFB2F6-C368-4647-88BC-C14D4C4A7031}" destId="{DEB1EED4-082F-4E24-9B85-36986DE0C52A}" srcOrd="7" destOrd="0" presId="urn:microsoft.com/office/officeart/2005/8/layout/orgChart1"/>
    <dgm:cxn modelId="{D75C6EBC-21AB-49EF-A423-50FD4D0A9AD7}" type="presParOf" srcId="{DEB1EED4-082F-4E24-9B85-36986DE0C52A}" destId="{5B19062F-3308-4FC2-A9C3-FAF776D84BEE}" srcOrd="0" destOrd="0" presId="urn:microsoft.com/office/officeart/2005/8/layout/orgChart1"/>
    <dgm:cxn modelId="{7BC1E9D6-DEE9-4876-B91A-B606E968142E}" type="presParOf" srcId="{5B19062F-3308-4FC2-A9C3-FAF776D84BEE}" destId="{E4D49892-7205-4A93-9ABE-4F7468417D22}" srcOrd="0" destOrd="0" presId="urn:microsoft.com/office/officeart/2005/8/layout/orgChart1"/>
    <dgm:cxn modelId="{1ED5D729-E5D4-4BE2-B6CE-833D82B91ED1}" type="presParOf" srcId="{5B19062F-3308-4FC2-A9C3-FAF776D84BEE}" destId="{4F087855-3C3F-4757-80E1-24C07139B1B5}" srcOrd="1" destOrd="0" presId="urn:microsoft.com/office/officeart/2005/8/layout/orgChart1"/>
    <dgm:cxn modelId="{FB5ACB93-E70E-4954-837C-02223D894B42}" type="presParOf" srcId="{DEB1EED4-082F-4E24-9B85-36986DE0C52A}" destId="{F9D43DE6-EF13-4E83-9544-52621A0AF1F0}" srcOrd="1" destOrd="0" presId="urn:microsoft.com/office/officeart/2005/8/layout/orgChart1"/>
    <dgm:cxn modelId="{AE1496DB-E2FC-428D-AC07-6F5100055E70}" type="presParOf" srcId="{DEB1EED4-082F-4E24-9B85-36986DE0C52A}" destId="{97070C9D-EB51-44EA-855D-352012C2066C}" srcOrd="2" destOrd="0" presId="urn:microsoft.com/office/officeart/2005/8/layout/orgChart1"/>
    <dgm:cxn modelId="{49D325BC-C13B-47D8-9B0E-CB79F033E14F}" type="presParOf" srcId="{BF646BFE-14B1-43AD-880D-29D48B544FC2}" destId="{F0993902-C1CF-456E-B97F-E564AE0D7694}" srcOrd="2" destOrd="0" presId="urn:microsoft.com/office/officeart/2005/8/layout/orgChart1"/>
    <dgm:cxn modelId="{BD71CAEB-D444-49CD-8E00-D6980ADEDEF0}" type="presParOf" srcId="{2E073A08-B255-4701-A0D1-426E0874C415}" destId="{5F5495D8-D600-4321-AEFE-C88ED836AF59}" srcOrd="2" destOrd="0" presId="urn:microsoft.com/office/officeart/2005/8/layout/orgChart1"/>
    <dgm:cxn modelId="{6083AD0B-4EB5-4D42-8B2F-8F0192617988}" type="presParOf" srcId="{7E4CF420-3BE8-423A-8998-C9F87ED1970E}" destId="{502E36CB-91A5-4956-A63D-7435405113E8}" srcOrd="2" destOrd="0" presId="urn:microsoft.com/office/officeart/2005/8/layout/orgChart1"/>
    <dgm:cxn modelId="{54980C17-634E-47B9-BED3-4D95050F6080}" type="presParOf" srcId="{350C7D12-3388-49B9-A23E-39B6F8BAC498}" destId="{270A4FCA-6377-4196-AC9A-583726931E1E}" srcOrd="2" destOrd="0" presId="urn:microsoft.com/office/officeart/2005/8/layout/orgChart1"/>
    <dgm:cxn modelId="{596D5DF1-8872-43CA-88DE-0C8DB354FA80}" type="presParOf" srcId="{350C7D12-3388-49B9-A23E-39B6F8BAC498}" destId="{14893C05-35C8-4A39-B539-B50847A2DB4E}" srcOrd="3" destOrd="0" presId="urn:microsoft.com/office/officeart/2005/8/layout/orgChart1"/>
    <dgm:cxn modelId="{0B6DEF68-E256-457C-A53F-F631908CA950}" type="presParOf" srcId="{14893C05-35C8-4A39-B539-B50847A2DB4E}" destId="{B0D4DC6B-AA9A-4FBB-BDF6-96AE64D7EC61}" srcOrd="0" destOrd="0" presId="urn:microsoft.com/office/officeart/2005/8/layout/orgChart1"/>
    <dgm:cxn modelId="{3D451186-A86C-406E-BC86-E48891B55F60}" type="presParOf" srcId="{B0D4DC6B-AA9A-4FBB-BDF6-96AE64D7EC61}" destId="{4D368C06-E1FB-4E78-9AC4-31AAA0031EB9}" srcOrd="0" destOrd="0" presId="urn:microsoft.com/office/officeart/2005/8/layout/orgChart1"/>
    <dgm:cxn modelId="{E781D93E-8D84-47F3-B4BA-A46D222E8F74}" type="presParOf" srcId="{B0D4DC6B-AA9A-4FBB-BDF6-96AE64D7EC61}" destId="{0E03554B-3456-4FA6-A2D1-B10FCCA5A648}" srcOrd="1" destOrd="0" presId="urn:microsoft.com/office/officeart/2005/8/layout/orgChart1"/>
    <dgm:cxn modelId="{10788EC4-50EF-4AC9-8333-CEA737B6A219}" type="presParOf" srcId="{14893C05-35C8-4A39-B539-B50847A2DB4E}" destId="{F4E1DA8B-F090-4A06-A0BF-4F0B34F44DB4}" srcOrd="1" destOrd="0" presId="urn:microsoft.com/office/officeart/2005/8/layout/orgChart1"/>
    <dgm:cxn modelId="{E527931B-0A45-4A51-BBDF-23B663E41519}" type="presParOf" srcId="{F4E1DA8B-F090-4A06-A0BF-4F0B34F44DB4}" destId="{B76D7AA9-2718-45E8-B420-FED03C9A4759}" srcOrd="0" destOrd="0" presId="urn:microsoft.com/office/officeart/2005/8/layout/orgChart1"/>
    <dgm:cxn modelId="{969FE3D7-FB86-4451-9066-4DC9AF46A1E0}" type="presParOf" srcId="{F4E1DA8B-F090-4A06-A0BF-4F0B34F44DB4}" destId="{80C005C3-7887-46FD-B0B0-783EED33759D}" srcOrd="1" destOrd="0" presId="urn:microsoft.com/office/officeart/2005/8/layout/orgChart1"/>
    <dgm:cxn modelId="{D6BF8E42-3D6E-4377-9380-5EC0B7A9EBF7}" type="presParOf" srcId="{80C005C3-7887-46FD-B0B0-783EED33759D}" destId="{9DEB3779-0C92-415F-BC91-67C2946E7CBF}" srcOrd="0" destOrd="0" presId="urn:microsoft.com/office/officeart/2005/8/layout/orgChart1"/>
    <dgm:cxn modelId="{521AB23E-2177-4226-8362-B870382E809B}" type="presParOf" srcId="{9DEB3779-0C92-415F-BC91-67C2946E7CBF}" destId="{2F18B458-FE65-4D62-891D-6C784E2B6F00}" srcOrd="0" destOrd="0" presId="urn:microsoft.com/office/officeart/2005/8/layout/orgChart1"/>
    <dgm:cxn modelId="{F37BDB39-60CD-4FE4-98FD-7BA17ED2FE43}" type="presParOf" srcId="{9DEB3779-0C92-415F-BC91-67C2946E7CBF}" destId="{5DB1BA89-B38B-4CAD-BE65-483994DBA6E5}" srcOrd="1" destOrd="0" presId="urn:microsoft.com/office/officeart/2005/8/layout/orgChart1"/>
    <dgm:cxn modelId="{D77504FD-6ECD-4CD5-B92D-CFBD7571446E}" type="presParOf" srcId="{80C005C3-7887-46FD-B0B0-783EED33759D}" destId="{A8ACE500-F70C-45E2-9BC3-DB4946D61731}" srcOrd="1" destOrd="0" presId="urn:microsoft.com/office/officeart/2005/8/layout/orgChart1"/>
    <dgm:cxn modelId="{A0510BB6-92DB-4F89-806A-7E27ADF14CB5}" type="presParOf" srcId="{80C005C3-7887-46FD-B0B0-783EED33759D}" destId="{890190A4-6196-41F7-BA08-8769D736C826}" srcOrd="2" destOrd="0" presId="urn:microsoft.com/office/officeart/2005/8/layout/orgChart1"/>
    <dgm:cxn modelId="{F32D9960-88BE-4988-93C9-4818B02A65EA}" type="presParOf" srcId="{F4E1DA8B-F090-4A06-A0BF-4F0B34F44DB4}" destId="{9992992E-87B2-43A3-B58F-8C7C43737F79}" srcOrd="2" destOrd="0" presId="urn:microsoft.com/office/officeart/2005/8/layout/orgChart1"/>
    <dgm:cxn modelId="{9393099D-E344-40B6-A7AE-E37D2CF235A5}" type="presParOf" srcId="{F4E1DA8B-F090-4A06-A0BF-4F0B34F44DB4}" destId="{7E0EFBC3-2B61-4438-9210-A0A0CF04B940}" srcOrd="3" destOrd="0" presId="urn:microsoft.com/office/officeart/2005/8/layout/orgChart1"/>
    <dgm:cxn modelId="{DABD9A53-9E09-49EB-AC1F-3683572D9E2F}" type="presParOf" srcId="{7E0EFBC3-2B61-4438-9210-A0A0CF04B940}" destId="{DF29E4C3-12CB-48C5-B3D7-9BB06DC1F648}" srcOrd="0" destOrd="0" presId="urn:microsoft.com/office/officeart/2005/8/layout/orgChart1"/>
    <dgm:cxn modelId="{B9DC36E4-5DE4-43F5-A1E7-049DDB1FE389}" type="presParOf" srcId="{DF29E4C3-12CB-48C5-B3D7-9BB06DC1F648}" destId="{9BAFCCC3-E31A-41F4-89AD-12862C135F4F}" srcOrd="0" destOrd="0" presId="urn:microsoft.com/office/officeart/2005/8/layout/orgChart1"/>
    <dgm:cxn modelId="{7ED68DF6-78F5-4C76-A5BC-EC2AD31590E4}" type="presParOf" srcId="{DF29E4C3-12CB-48C5-B3D7-9BB06DC1F648}" destId="{C2DB950D-AACA-4AE3-8EF0-CE88886AA29E}" srcOrd="1" destOrd="0" presId="urn:microsoft.com/office/officeart/2005/8/layout/orgChart1"/>
    <dgm:cxn modelId="{2E954DE0-620A-403D-8B37-5E4B112D5518}" type="presParOf" srcId="{7E0EFBC3-2B61-4438-9210-A0A0CF04B940}" destId="{35D1BA12-B915-492F-8772-AED651247F34}" srcOrd="1" destOrd="0" presId="urn:microsoft.com/office/officeart/2005/8/layout/orgChart1"/>
    <dgm:cxn modelId="{57CAA2B9-14A8-4300-8CEE-E82F3DD64E65}" type="presParOf" srcId="{7E0EFBC3-2B61-4438-9210-A0A0CF04B940}" destId="{28D2E5CF-201E-4467-B9BB-CAF05BCA24FA}" srcOrd="2" destOrd="0" presId="urn:microsoft.com/office/officeart/2005/8/layout/orgChart1"/>
    <dgm:cxn modelId="{AF274321-CDDD-44C3-A671-53C811A8C0D2}" type="presParOf" srcId="{F4E1DA8B-F090-4A06-A0BF-4F0B34F44DB4}" destId="{5A822177-8C41-482C-BFC4-55D647FFF984}" srcOrd="4" destOrd="0" presId="urn:microsoft.com/office/officeart/2005/8/layout/orgChart1"/>
    <dgm:cxn modelId="{25131710-4AC5-4E32-A6B4-869B0F969F45}" type="presParOf" srcId="{F4E1DA8B-F090-4A06-A0BF-4F0B34F44DB4}" destId="{B69455C0-2BD2-42E0-A5C1-AA72B581BC15}" srcOrd="5" destOrd="0" presId="urn:microsoft.com/office/officeart/2005/8/layout/orgChart1"/>
    <dgm:cxn modelId="{EB346AEB-89FA-4253-8968-E5FF25EAAEBB}" type="presParOf" srcId="{B69455C0-2BD2-42E0-A5C1-AA72B581BC15}" destId="{D2A19274-FE5B-4A1C-AB09-2C11FA66AB28}" srcOrd="0" destOrd="0" presId="urn:microsoft.com/office/officeart/2005/8/layout/orgChart1"/>
    <dgm:cxn modelId="{EF79A5F9-B386-4962-8003-856517FAECDB}" type="presParOf" srcId="{D2A19274-FE5B-4A1C-AB09-2C11FA66AB28}" destId="{9E8FA6E7-5A37-4A2B-9DDF-906B5202D02A}" srcOrd="0" destOrd="0" presId="urn:microsoft.com/office/officeart/2005/8/layout/orgChart1"/>
    <dgm:cxn modelId="{0EBAB583-C652-41D9-9999-BEB70482D94B}" type="presParOf" srcId="{D2A19274-FE5B-4A1C-AB09-2C11FA66AB28}" destId="{6F7EBBF2-58A9-45CC-81E7-2D5F2BDA8BD3}" srcOrd="1" destOrd="0" presId="urn:microsoft.com/office/officeart/2005/8/layout/orgChart1"/>
    <dgm:cxn modelId="{9D7EEF6E-C29C-4B03-82F8-04A3FB4EBF5E}" type="presParOf" srcId="{B69455C0-2BD2-42E0-A5C1-AA72B581BC15}" destId="{4C968D20-474B-4CC5-8528-5B48911BFE19}" srcOrd="1" destOrd="0" presId="urn:microsoft.com/office/officeart/2005/8/layout/orgChart1"/>
    <dgm:cxn modelId="{8A49D37B-19E9-4B14-9E97-9C23482651BF}" type="presParOf" srcId="{4C968D20-474B-4CC5-8528-5B48911BFE19}" destId="{5D73FA0E-D87D-44CA-9C43-A9700119E3E4}" srcOrd="0" destOrd="0" presId="urn:microsoft.com/office/officeart/2005/8/layout/orgChart1"/>
    <dgm:cxn modelId="{BF97E97E-34C3-4ECA-80D8-D597208044F1}" type="presParOf" srcId="{4C968D20-474B-4CC5-8528-5B48911BFE19}" destId="{850E4892-C8E1-44D3-94A1-BF86A255F8D7}" srcOrd="1" destOrd="0" presId="urn:microsoft.com/office/officeart/2005/8/layout/orgChart1"/>
    <dgm:cxn modelId="{B8503117-D98F-49B8-84B4-3A6E173DF74B}" type="presParOf" srcId="{850E4892-C8E1-44D3-94A1-BF86A255F8D7}" destId="{EC31FD97-3530-4EB1-BF2A-1B7B07D9CC8B}" srcOrd="0" destOrd="0" presId="urn:microsoft.com/office/officeart/2005/8/layout/orgChart1"/>
    <dgm:cxn modelId="{98F92B94-0810-4112-ACF2-21F9D5535883}" type="presParOf" srcId="{EC31FD97-3530-4EB1-BF2A-1B7B07D9CC8B}" destId="{5F7FCAD3-EFDC-4074-ABAE-1B47BF66F43A}" srcOrd="0" destOrd="0" presId="urn:microsoft.com/office/officeart/2005/8/layout/orgChart1"/>
    <dgm:cxn modelId="{59BA0DD6-9F8F-4D82-8C3A-A83A10D5D1C8}" type="presParOf" srcId="{EC31FD97-3530-4EB1-BF2A-1B7B07D9CC8B}" destId="{EC9E1BA5-493D-49BB-904A-BAFC2580E5EC}" srcOrd="1" destOrd="0" presId="urn:microsoft.com/office/officeart/2005/8/layout/orgChart1"/>
    <dgm:cxn modelId="{6A28F17A-2D81-4968-A1AC-CAED022968F3}" type="presParOf" srcId="{850E4892-C8E1-44D3-94A1-BF86A255F8D7}" destId="{5078E6C5-9889-4218-9F71-EDF18B817537}" srcOrd="1" destOrd="0" presId="urn:microsoft.com/office/officeart/2005/8/layout/orgChart1"/>
    <dgm:cxn modelId="{3602BCAA-96C8-4E47-8B2E-B5372E76E005}" type="presParOf" srcId="{850E4892-C8E1-44D3-94A1-BF86A255F8D7}" destId="{3FAFA9FF-497D-4926-ADE7-0793E12BFF82}" srcOrd="2" destOrd="0" presId="urn:microsoft.com/office/officeart/2005/8/layout/orgChart1"/>
    <dgm:cxn modelId="{90522245-8328-4292-8739-BEE38F248DAA}" type="presParOf" srcId="{4C968D20-474B-4CC5-8528-5B48911BFE19}" destId="{6C162ABD-F55C-4D9E-8755-9185C7BFC3CD}" srcOrd="2" destOrd="0" presId="urn:microsoft.com/office/officeart/2005/8/layout/orgChart1"/>
    <dgm:cxn modelId="{7516A754-7B5F-4A96-BA13-4A889A6ED84A}" type="presParOf" srcId="{4C968D20-474B-4CC5-8528-5B48911BFE19}" destId="{C0706CF6-5650-4757-BE0F-63A3E96CF15C}" srcOrd="3" destOrd="0" presId="urn:microsoft.com/office/officeart/2005/8/layout/orgChart1"/>
    <dgm:cxn modelId="{1EEC4FE2-7826-4167-B579-590B3BAC0795}" type="presParOf" srcId="{C0706CF6-5650-4757-BE0F-63A3E96CF15C}" destId="{BD8F34B3-1BDB-4DC4-9CE2-5F00091B8741}" srcOrd="0" destOrd="0" presId="urn:microsoft.com/office/officeart/2005/8/layout/orgChart1"/>
    <dgm:cxn modelId="{AB711B0B-B708-48F7-AA28-DC9F1077A0E7}" type="presParOf" srcId="{BD8F34B3-1BDB-4DC4-9CE2-5F00091B8741}" destId="{4DC7B0C2-E965-4D8F-8A6B-3205AC6FAF53}" srcOrd="0" destOrd="0" presId="urn:microsoft.com/office/officeart/2005/8/layout/orgChart1"/>
    <dgm:cxn modelId="{A540E0E0-ADDF-4E71-90B5-4A65F4921289}" type="presParOf" srcId="{BD8F34B3-1BDB-4DC4-9CE2-5F00091B8741}" destId="{036FC320-FEF1-4562-8FC3-38232B1DCD12}" srcOrd="1" destOrd="0" presId="urn:microsoft.com/office/officeart/2005/8/layout/orgChart1"/>
    <dgm:cxn modelId="{A8A3D755-38E9-4499-AA4C-587F05FA01FA}" type="presParOf" srcId="{C0706CF6-5650-4757-BE0F-63A3E96CF15C}" destId="{77528F09-FC86-4E06-B72F-6D9D3A1B1118}" srcOrd="1" destOrd="0" presId="urn:microsoft.com/office/officeart/2005/8/layout/orgChart1"/>
    <dgm:cxn modelId="{9CD8B3D6-A5A8-4C2F-828F-603A8FDB895D}" type="presParOf" srcId="{C0706CF6-5650-4757-BE0F-63A3E96CF15C}" destId="{0B719095-BACF-49EC-8363-1DC951C57EAE}" srcOrd="2" destOrd="0" presId="urn:microsoft.com/office/officeart/2005/8/layout/orgChart1"/>
    <dgm:cxn modelId="{BCD1CA04-44C9-4861-AA9A-AA00B601C037}" type="presParOf" srcId="{B69455C0-2BD2-42E0-A5C1-AA72B581BC15}" destId="{52AD9E85-311D-492E-88AB-6DE2CD810E90}" srcOrd="2" destOrd="0" presId="urn:microsoft.com/office/officeart/2005/8/layout/orgChart1"/>
    <dgm:cxn modelId="{9395479D-F89B-4C38-B05C-C3A09F767A76}" type="presParOf" srcId="{F4E1DA8B-F090-4A06-A0BF-4F0B34F44DB4}" destId="{E136A67E-1F31-48CC-A327-DC3C9A169735}" srcOrd="6" destOrd="0" presId="urn:microsoft.com/office/officeart/2005/8/layout/orgChart1"/>
    <dgm:cxn modelId="{B86D1D32-55B1-4600-8A9D-D55803D134B6}" type="presParOf" srcId="{F4E1DA8B-F090-4A06-A0BF-4F0B34F44DB4}" destId="{BFC1D9A5-A0EC-4534-BB93-4541F605F2BA}" srcOrd="7" destOrd="0" presId="urn:microsoft.com/office/officeart/2005/8/layout/orgChart1"/>
    <dgm:cxn modelId="{73FA2944-F7C1-4CEE-951F-38A457F9E053}" type="presParOf" srcId="{BFC1D9A5-A0EC-4534-BB93-4541F605F2BA}" destId="{839FC9CC-E213-4E5C-A8D3-0F290E7159DD}" srcOrd="0" destOrd="0" presId="urn:microsoft.com/office/officeart/2005/8/layout/orgChart1"/>
    <dgm:cxn modelId="{CFB3E750-8A2E-43C8-A12D-CED13A08590F}" type="presParOf" srcId="{839FC9CC-E213-4E5C-A8D3-0F290E7159DD}" destId="{1C775588-9835-4EF2-955B-0F32D5D73173}" srcOrd="0" destOrd="0" presId="urn:microsoft.com/office/officeart/2005/8/layout/orgChart1"/>
    <dgm:cxn modelId="{9115B75F-5F30-4546-9472-8947A17BFFB7}" type="presParOf" srcId="{839FC9CC-E213-4E5C-A8D3-0F290E7159DD}" destId="{9B26C637-50D5-4FDB-8E21-179C51D9B0AF}" srcOrd="1" destOrd="0" presId="urn:microsoft.com/office/officeart/2005/8/layout/orgChart1"/>
    <dgm:cxn modelId="{8FE80330-BEC0-41AD-A9C9-5A86A92705E5}" type="presParOf" srcId="{BFC1D9A5-A0EC-4534-BB93-4541F605F2BA}" destId="{FCEFA85B-F288-4B01-9E76-884BABBA321E}" srcOrd="1" destOrd="0" presId="urn:microsoft.com/office/officeart/2005/8/layout/orgChart1"/>
    <dgm:cxn modelId="{F78519F0-F789-4951-9CE2-1A1D65401032}" type="presParOf" srcId="{FCEFA85B-F288-4B01-9E76-884BABBA321E}" destId="{3292B5AE-DBC7-4D57-95DA-9139759E3FEB}" srcOrd="0" destOrd="0" presId="urn:microsoft.com/office/officeart/2005/8/layout/orgChart1"/>
    <dgm:cxn modelId="{C02A5487-8AD9-4EB7-8450-77AF736538E9}" type="presParOf" srcId="{FCEFA85B-F288-4B01-9E76-884BABBA321E}" destId="{5992DA74-0916-4092-B4FC-43BB7742FF62}" srcOrd="1" destOrd="0" presId="urn:microsoft.com/office/officeart/2005/8/layout/orgChart1"/>
    <dgm:cxn modelId="{B49D78B8-6DA7-48B3-A28D-5B0FBED00B33}" type="presParOf" srcId="{5992DA74-0916-4092-B4FC-43BB7742FF62}" destId="{0E723457-7D2D-4A0D-A26F-8000CCD44622}" srcOrd="0" destOrd="0" presId="urn:microsoft.com/office/officeart/2005/8/layout/orgChart1"/>
    <dgm:cxn modelId="{BF91667E-64A1-43B9-8384-2F23C58215C6}" type="presParOf" srcId="{0E723457-7D2D-4A0D-A26F-8000CCD44622}" destId="{E399B3FA-3843-419C-9E5A-18AA1FD86CB5}" srcOrd="0" destOrd="0" presId="urn:microsoft.com/office/officeart/2005/8/layout/orgChart1"/>
    <dgm:cxn modelId="{87CF1AAC-D8D1-465E-8493-E13D187AF090}" type="presParOf" srcId="{0E723457-7D2D-4A0D-A26F-8000CCD44622}" destId="{7F915A2A-B03D-44D5-B3F7-3D454CD5E267}" srcOrd="1" destOrd="0" presId="urn:microsoft.com/office/officeart/2005/8/layout/orgChart1"/>
    <dgm:cxn modelId="{548B35FC-9CE1-43F8-9089-15DF994D02BE}" type="presParOf" srcId="{5992DA74-0916-4092-B4FC-43BB7742FF62}" destId="{7D7A420C-ED49-41A7-87C5-00049263478B}" srcOrd="1" destOrd="0" presId="urn:microsoft.com/office/officeart/2005/8/layout/orgChart1"/>
    <dgm:cxn modelId="{86689827-EC4A-460C-85FF-EBF003C64D81}" type="presParOf" srcId="{5992DA74-0916-4092-B4FC-43BB7742FF62}" destId="{4CAE4055-5E65-4773-BC5F-5578D630626E}" srcOrd="2" destOrd="0" presId="urn:microsoft.com/office/officeart/2005/8/layout/orgChart1"/>
    <dgm:cxn modelId="{2BAAF9A0-9471-4535-A414-17137206244A}" type="presParOf" srcId="{FCEFA85B-F288-4B01-9E76-884BABBA321E}" destId="{3BA59AC8-468F-4EF5-B8C5-D55C7941D3BB}" srcOrd="2" destOrd="0" presId="urn:microsoft.com/office/officeart/2005/8/layout/orgChart1"/>
    <dgm:cxn modelId="{9185244B-E71C-44E8-B1D0-AF23E0EE5A80}" type="presParOf" srcId="{FCEFA85B-F288-4B01-9E76-884BABBA321E}" destId="{B2A33432-A771-4D93-A968-2024DFEBDA67}" srcOrd="3" destOrd="0" presId="urn:microsoft.com/office/officeart/2005/8/layout/orgChart1"/>
    <dgm:cxn modelId="{469F11BE-DEF3-4FCF-9195-CD481BCFC88F}" type="presParOf" srcId="{B2A33432-A771-4D93-A968-2024DFEBDA67}" destId="{927B106F-6E1C-4554-BC73-DD8F956E4B8C}" srcOrd="0" destOrd="0" presId="urn:microsoft.com/office/officeart/2005/8/layout/orgChart1"/>
    <dgm:cxn modelId="{B1D958F6-F5CD-4EA0-9055-BC847E95F361}" type="presParOf" srcId="{927B106F-6E1C-4554-BC73-DD8F956E4B8C}" destId="{712404A0-9D74-4ECD-A2A0-886E7BE22A61}" srcOrd="0" destOrd="0" presId="urn:microsoft.com/office/officeart/2005/8/layout/orgChart1"/>
    <dgm:cxn modelId="{5A41A88C-F634-4A82-A2D8-05FF9DBBA58D}" type="presParOf" srcId="{927B106F-6E1C-4554-BC73-DD8F956E4B8C}" destId="{C4D0ACD9-FDF1-4E00-852C-5B9C643FABFA}" srcOrd="1" destOrd="0" presId="urn:microsoft.com/office/officeart/2005/8/layout/orgChart1"/>
    <dgm:cxn modelId="{1983F6B6-BACA-4F24-8C30-250AC59CF1E5}" type="presParOf" srcId="{B2A33432-A771-4D93-A968-2024DFEBDA67}" destId="{E366BE50-4C5D-4FF3-91D6-1F3AA883FC13}" srcOrd="1" destOrd="0" presId="urn:microsoft.com/office/officeart/2005/8/layout/orgChart1"/>
    <dgm:cxn modelId="{2899038A-74A2-4C44-BE7D-F516A84BC69D}" type="presParOf" srcId="{B2A33432-A771-4D93-A968-2024DFEBDA67}" destId="{4272C467-011A-42FD-BDA0-6BFD88CFE0C9}" srcOrd="2" destOrd="0" presId="urn:microsoft.com/office/officeart/2005/8/layout/orgChart1"/>
    <dgm:cxn modelId="{1BB6A08D-D31A-4BBC-BF0D-253E46646D40}" type="presParOf" srcId="{BFC1D9A5-A0EC-4534-BB93-4541F605F2BA}" destId="{7874FEA7-10D2-4D9F-B7C9-BE4B1DF40E6F}" srcOrd="2" destOrd="0" presId="urn:microsoft.com/office/officeart/2005/8/layout/orgChart1"/>
    <dgm:cxn modelId="{ED57F7D8-D393-4EEF-8C8D-DD0F7AAA27F9}" type="presParOf" srcId="{14893C05-35C8-4A39-B539-B50847A2DB4E}" destId="{6B986090-7ED1-4BC0-93AF-3F3CE8893D8B}" srcOrd="2" destOrd="0" presId="urn:microsoft.com/office/officeart/2005/8/layout/orgChart1"/>
    <dgm:cxn modelId="{F4E45A0B-AEB4-4256-B52E-E1AF184C6428}" type="presParOf" srcId="{350C7D12-3388-49B9-A23E-39B6F8BAC498}" destId="{8D820DF6-14E5-4BF4-BE14-EA4B7327EA86}" srcOrd="4" destOrd="0" presId="urn:microsoft.com/office/officeart/2005/8/layout/orgChart1"/>
    <dgm:cxn modelId="{880E7281-57FC-410F-BF0F-A88AAF0D9DD8}" type="presParOf" srcId="{350C7D12-3388-49B9-A23E-39B6F8BAC498}" destId="{DBF80A70-D4DD-41F0-9FCA-139E174DAE96}" srcOrd="5" destOrd="0" presId="urn:microsoft.com/office/officeart/2005/8/layout/orgChart1"/>
    <dgm:cxn modelId="{C374B943-1275-4A62-831A-C81411045EB5}" type="presParOf" srcId="{DBF80A70-D4DD-41F0-9FCA-139E174DAE96}" destId="{6068D8D6-3EB3-4DE8-8DF5-74ADDEC74B90}" srcOrd="0" destOrd="0" presId="urn:microsoft.com/office/officeart/2005/8/layout/orgChart1"/>
    <dgm:cxn modelId="{97D31997-32BD-4F56-A030-B9D7D0633523}" type="presParOf" srcId="{6068D8D6-3EB3-4DE8-8DF5-74ADDEC74B90}" destId="{BC47DE16-D494-4661-8A53-769AFAF3F0D5}" srcOrd="0" destOrd="0" presId="urn:microsoft.com/office/officeart/2005/8/layout/orgChart1"/>
    <dgm:cxn modelId="{7E040F59-233B-491C-88BD-3FB4075F0C33}" type="presParOf" srcId="{6068D8D6-3EB3-4DE8-8DF5-74ADDEC74B90}" destId="{C71EBF6C-0949-49ED-AD00-7BD411A8A0B7}" srcOrd="1" destOrd="0" presId="urn:microsoft.com/office/officeart/2005/8/layout/orgChart1"/>
    <dgm:cxn modelId="{96379530-5FBF-4630-9F57-FA780320F45A}" type="presParOf" srcId="{DBF80A70-D4DD-41F0-9FCA-139E174DAE96}" destId="{CCD08483-97E0-44F9-96C2-7274ECCE550B}" srcOrd="1" destOrd="0" presId="urn:microsoft.com/office/officeart/2005/8/layout/orgChart1"/>
    <dgm:cxn modelId="{BF7B1CD4-A0A1-4EAC-81B1-2C5B3437D999}" type="presParOf" srcId="{DBF80A70-D4DD-41F0-9FCA-139E174DAE96}" destId="{D2AB4E7C-04B9-4492-96A3-E7866C9F2CF7}" srcOrd="2" destOrd="0" presId="urn:microsoft.com/office/officeart/2005/8/layout/orgChart1"/>
    <dgm:cxn modelId="{E64074BA-2467-464F-A411-E7DF32C1F4E4}" type="presParOf" srcId="{350C7D12-3388-49B9-A23E-39B6F8BAC498}" destId="{9E65D171-ADB8-4DFC-BF5D-72A169CA763B}" srcOrd="6" destOrd="0" presId="urn:microsoft.com/office/officeart/2005/8/layout/orgChart1"/>
    <dgm:cxn modelId="{06DB3CFE-A0E5-462B-8073-E8CEC693623F}" type="presParOf" srcId="{350C7D12-3388-49B9-A23E-39B6F8BAC498}" destId="{DBBF7B69-BA99-44F3-9179-FB603D5166E6}" srcOrd="7" destOrd="0" presId="urn:microsoft.com/office/officeart/2005/8/layout/orgChart1"/>
    <dgm:cxn modelId="{CB161201-81DF-4FD7-BEBD-28AD7E8515C4}" type="presParOf" srcId="{DBBF7B69-BA99-44F3-9179-FB603D5166E6}" destId="{66D62B9A-AFF0-4D8E-ADE0-9DD08F55DFBC}" srcOrd="0" destOrd="0" presId="urn:microsoft.com/office/officeart/2005/8/layout/orgChart1"/>
    <dgm:cxn modelId="{5A5947BF-5BD4-4821-824E-D48C10392A9D}" type="presParOf" srcId="{66D62B9A-AFF0-4D8E-ADE0-9DD08F55DFBC}" destId="{DEBB542E-D6CF-4029-8D54-ABE633C8A7C5}" srcOrd="0" destOrd="0" presId="urn:microsoft.com/office/officeart/2005/8/layout/orgChart1"/>
    <dgm:cxn modelId="{5C422965-626D-4AD5-A5C9-18BC07A01B41}" type="presParOf" srcId="{66D62B9A-AFF0-4D8E-ADE0-9DD08F55DFBC}" destId="{3AF11A32-3DCB-4EBB-9129-981E03F01BDD}" srcOrd="1" destOrd="0" presId="urn:microsoft.com/office/officeart/2005/8/layout/orgChart1"/>
    <dgm:cxn modelId="{30AD134B-6EFC-4F23-9E33-FFAE0FEAEEC1}" type="presParOf" srcId="{DBBF7B69-BA99-44F3-9179-FB603D5166E6}" destId="{5F935B9C-DA7F-4DE8-83ED-543C23502923}" srcOrd="1" destOrd="0" presId="urn:microsoft.com/office/officeart/2005/8/layout/orgChart1"/>
    <dgm:cxn modelId="{0D522D12-F94B-4B30-863A-0F2D3D2680A6}" type="presParOf" srcId="{5F935B9C-DA7F-4DE8-83ED-543C23502923}" destId="{933B967E-58D7-4B1D-9B7E-8CA0C4109853}" srcOrd="0" destOrd="0" presId="urn:microsoft.com/office/officeart/2005/8/layout/orgChart1"/>
    <dgm:cxn modelId="{F113F238-5D98-4274-8F58-4C6611F0AE64}" type="presParOf" srcId="{5F935B9C-DA7F-4DE8-83ED-543C23502923}" destId="{6CCD1FDE-DAC7-4D01-8955-1315DF46420A}" srcOrd="1" destOrd="0" presId="urn:microsoft.com/office/officeart/2005/8/layout/orgChart1"/>
    <dgm:cxn modelId="{496A4576-E860-4710-B5A0-BC07171711E1}" type="presParOf" srcId="{6CCD1FDE-DAC7-4D01-8955-1315DF46420A}" destId="{74CDFC5E-6C55-48B5-ABF0-EAD4C1B90477}" srcOrd="0" destOrd="0" presId="urn:microsoft.com/office/officeart/2005/8/layout/orgChart1"/>
    <dgm:cxn modelId="{6109FF2E-BF34-4D8C-A1D1-13248AD2797A}" type="presParOf" srcId="{74CDFC5E-6C55-48B5-ABF0-EAD4C1B90477}" destId="{4C5A6342-6926-462B-AE3C-86AEA56AA6C8}" srcOrd="0" destOrd="0" presId="urn:microsoft.com/office/officeart/2005/8/layout/orgChart1"/>
    <dgm:cxn modelId="{D63DB192-E3B3-49AA-934C-2B66FB97DBE9}" type="presParOf" srcId="{74CDFC5E-6C55-48B5-ABF0-EAD4C1B90477}" destId="{BE38099E-3581-41A0-B6C6-2255BF8ED8E2}" srcOrd="1" destOrd="0" presId="urn:microsoft.com/office/officeart/2005/8/layout/orgChart1"/>
    <dgm:cxn modelId="{635717B8-670F-46C6-AF30-D8DB9C760195}" type="presParOf" srcId="{6CCD1FDE-DAC7-4D01-8955-1315DF46420A}" destId="{336AC53D-5964-4EE0-8B40-996C18E32FDC}" srcOrd="1" destOrd="0" presId="urn:microsoft.com/office/officeart/2005/8/layout/orgChart1"/>
    <dgm:cxn modelId="{D28AD87A-E12A-4416-BC10-A700FCA16D3C}" type="presParOf" srcId="{336AC53D-5964-4EE0-8B40-996C18E32FDC}" destId="{FA1B6C51-7944-4D1A-8262-705C4780BADE}" srcOrd="0" destOrd="0" presId="urn:microsoft.com/office/officeart/2005/8/layout/orgChart1"/>
    <dgm:cxn modelId="{3FD6C8BA-B11E-447D-8FC4-A9679C378E3A}" type="presParOf" srcId="{336AC53D-5964-4EE0-8B40-996C18E32FDC}" destId="{F243A137-8C32-48B0-9171-18C23E33B2A7}" srcOrd="1" destOrd="0" presId="urn:microsoft.com/office/officeart/2005/8/layout/orgChart1"/>
    <dgm:cxn modelId="{45CFFE01-2BB1-45DE-8AB7-912A7D7E03FB}" type="presParOf" srcId="{F243A137-8C32-48B0-9171-18C23E33B2A7}" destId="{2C260FA2-2FE9-4C61-8932-7D59DE5525DA}" srcOrd="0" destOrd="0" presId="urn:microsoft.com/office/officeart/2005/8/layout/orgChart1"/>
    <dgm:cxn modelId="{5A561DFD-0B44-4A71-A5D4-360CE53A2FB3}" type="presParOf" srcId="{2C260FA2-2FE9-4C61-8932-7D59DE5525DA}" destId="{6EC8A6BA-D906-4E88-BAAB-1D01FE12D380}" srcOrd="0" destOrd="0" presId="urn:microsoft.com/office/officeart/2005/8/layout/orgChart1"/>
    <dgm:cxn modelId="{22B8D36F-3814-473E-B8DF-710B4F3D9DEE}" type="presParOf" srcId="{2C260FA2-2FE9-4C61-8932-7D59DE5525DA}" destId="{006D9F29-41C7-48E8-AA7E-C42A4A7E66D1}" srcOrd="1" destOrd="0" presId="urn:microsoft.com/office/officeart/2005/8/layout/orgChart1"/>
    <dgm:cxn modelId="{0470D945-4D16-40CB-AD12-DF03D2810AE2}" type="presParOf" srcId="{F243A137-8C32-48B0-9171-18C23E33B2A7}" destId="{031CA720-67A7-4E22-81DB-FA66B37D8715}" srcOrd="1" destOrd="0" presId="urn:microsoft.com/office/officeart/2005/8/layout/orgChart1"/>
    <dgm:cxn modelId="{9DC7F9B9-40D4-4835-84F5-669CA001D7F0}" type="presParOf" srcId="{031CA720-67A7-4E22-81DB-FA66B37D8715}" destId="{78583954-1AF6-47A7-A3BA-5DA91902BD8D}" srcOrd="0" destOrd="0" presId="urn:microsoft.com/office/officeart/2005/8/layout/orgChart1"/>
    <dgm:cxn modelId="{5C0B95E4-1489-47DE-BCA4-BCC97C6824DE}" type="presParOf" srcId="{031CA720-67A7-4E22-81DB-FA66B37D8715}" destId="{8A07FC90-FC49-460B-A461-535661C1C650}" srcOrd="1" destOrd="0" presId="urn:microsoft.com/office/officeart/2005/8/layout/orgChart1"/>
    <dgm:cxn modelId="{F46D733B-77E5-4ACF-9A65-A4622AEFF03B}" type="presParOf" srcId="{8A07FC90-FC49-460B-A461-535661C1C650}" destId="{7FA59463-B2AE-44AD-B743-4A5EF4E356E9}" srcOrd="0" destOrd="0" presId="urn:microsoft.com/office/officeart/2005/8/layout/orgChart1"/>
    <dgm:cxn modelId="{8638521C-5469-4AC2-86E3-EFB00EBB1550}" type="presParOf" srcId="{7FA59463-B2AE-44AD-B743-4A5EF4E356E9}" destId="{EA95FA99-72B8-4312-A259-376C8607D0BD}" srcOrd="0" destOrd="0" presId="urn:microsoft.com/office/officeart/2005/8/layout/orgChart1"/>
    <dgm:cxn modelId="{F9B99937-C2D5-4F60-A09A-EE2028218907}" type="presParOf" srcId="{7FA59463-B2AE-44AD-B743-4A5EF4E356E9}" destId="{39C8AF24-3B9C-40D0-9162-4802B7546D90}" srcOrd="1" destOrd="0" presId="urn:microsoft.com/office/officeart/2005/8/layout/orgChart1"/>
    <dgm:cxn modelId="{83062739-AD00-4D1C-B752-BB90085C3C3B}" type="presParOf" srcId="{8A07FC90-FC49-460B-A461-535661C1C650}" destId="{608822EC-5C40-494C-9CE7-164DCBB84226}" srcOrd="1" destOrd="0" presId="urn:microsoft.com/office/officeart/2005/8/layout/orgChart1"/>
    <dgm:cxn modelId="{7496B542-54C7-42FF-A814-F4597704A872}" type="presParOf" srcId="{8A07FC90-FC49-460B-A461-535661C1C650}" destId="{8F786FE0-C82C-480A-9FDA-99A041D2F9BB}" srcOrd="2" destOrd="0" presId="urn:microsoft.com/office/officeart/2005/8/layout/orgChart1"/>
    <dgm:cxn modelId="{5D9708B3-EB88-4E9A-96C7-E712CA14EF46}" type="presParOf" srcId="{031CA720-67A7-4E22-81DB-FA66B37D8715}" destId="{90FA899B-93D7-4369-BDDC-46CB90C42470}" srcOrd="2" destOrd="0" presId="urn:microsoft.com/office/officeart/2005/8/layout/orgChart1"/>
    <dgm:cxn modelId="{A2EBA6CE-0697-4015-84E5-F062ACCBD3E6}" type="presParOf" srcId="{031CA720-67A7-4E22-81DB-FA66B37D8715}" destId="{51AB551F-999A-4BA7-89B0-8CD12262D2E6}" srcOrd="3" destOrd="0" presId="urn:microsoft.com/office/officeart/2005/8/layout/orgChart1"/>
    <dgm:cxn modelId="{EF6DDB78-6F0F-4751-A2D6-4E8A6EFD68CF}" type="presParOf" srcId="{51AB551F-999A-4BA7-89B0-8CD12262D2E6}" destId="{55AAC8CB-B185-4B74-96AD-E7C7AEE0BB85}" srcOrd="0" destOrd="0" presId="urn:microsoft.com/office/officeart/2005/8/layout/orgChart1"/>
    <dgm:cxn modelId="{7FDD5422-F4F2-4F2F-B4E9-9BA4FF9012C6}" type="presParOf" srcId="{55AAC8CB-B185-4B74-96AD-E7C7AEE0BB85}" destId="{57A3712C-F4A9-4DA1-BBB0-8FA42DF6D07B}" srcOrd="0" destOrd="0" presId="urn:microsoft.com/office/officeart/2005/8/layout/orgChart1"/>
    <dgm:cxn modelId="{9B6ED10C-ED2F-4A2F-B921-EA442D80384D}" type="presParOf" srcId="{55AAC8CB-B185-4B74-96AD-E7C7AEE0BB85}" destId="{81A834DE-CF4C-49E0-B656-962898A22E57}" srcOrd="1" destOrd="0" presId="urn:microsoft.com/office/officeart/2005/8/layout/orgChart1"/>
    <dgm:cxn modelId="{7E159BD3-2C2F-4B71-A708-55CA94DFCEF4}" type="presParOf" srcId="{51AB551F-999A-4BA7-89B0-8CD12262D2E6}" destId="{5FADE4AC-D2D6-421D-961A-B57BBC505D30}" srcOrd="1" destOrd="0" presId="urn:microsoft.com/office/officeart/2005/8/layout/orgChart1"/>
    <dgm:cxn modelId="{5825561D-2C4F-4A87-8A2D-603DD3DBB664}" type="presParOf" srcId="{51AB551F-999A-4BA7-89B0-8CD12262D2E6}" destId="{629D6049-C0CB-4566-AF2A-5215587AAC28}" srcOrd="2" destOrd="0" presId="urn:microsoft.com/office/officeart/2005/8/layout/orgChart1"/>
    <dgm:cxn modelId="{1A82E8CE-7B73-41DA-920B-F41A9CDB15B5}" type="presParOf" srcId="{031CA720-67A7-4E22-81DB-FA66B37D8715}" destId="{F49D759A-9BA3-46C4-B5AF-68F78D94CA17}" srcOrd="4" destOrd="0" presId="urn:microsoft.com/office/officeart/2005/8/layout/orgChart1"/>
    <dgm:cxn modelId="{FFE74AD1-F9E6-44D7-B7DB-18F9A7A412E0}" type="presParOf" srcId="{031CA720-67A7-4E22-81DB-FA66B37D8715}" destId="{7334134E-B7FE-463F-8719-A41C34E820FE}" srcOrd="5" destOrd="0" presId="urn:microsoft.com/office/officeart/2005/8/layout/orgChart1"/>
    <dgm:cxn modelId="{91E42A68-5713-4D9F-BCDB-3D991AC1B0DC}" type="presParOf" srcId="{7334134E-B7FE-463F-8719-A41C34E820FE}" destId="{E9D995EB-6BE1-4E1C-B682-1638C7ADB1E8}" srcOrd="0" destOrd="0" presId="urn:microsoft.com/office/officeart/2005/8/layout/orgChart1"/>
    <dgm:cxn modelId="{E61AD5C4-FE3C-4243-8FD8-8CFDEC8CA6F3}" type="presParOf" srcId="{E9D995EB-6BE1-4E1C-B682-1638C7ADB1E8}" destId="{7329478B-82E8-4267-8B11-8B07A998C36B}" srcOrd="0" destOrd="0" presId="urn:microsoft.com/office/officeart/2005/8/layout/orgChart1"/>
    <dgm:cxn modelId="{5B54B20A-58FD-4345-9725-66CC137FDCD9}" type="presParOf" srcId="{E9D995EB-6BE1-4E1C-B682-1638C7ADB1E8}" destId="{1A01B890-3094-4ECF-8156-999E86E9C8E2}" srcOrd="1" destOrd="0" presId="urn:microsoft.com/office/officeart/2005/8/layout/orgChart1"/>
    <dgm:cxn modelId="{0DD70F5C-4501-43B3-B044-D1DDAEAF752B}" type="presParOf" srcId="{7334134E-B7FE-463F-8719-A41C34E820FE}" destId="{112A0BC6-4D24-4D6D-8BF8-C7A1603189C4}" srcOrd="1" destOrd="0" presId="urn:microsoft.com/office/officeart/2005/8/layout/orgChart1"/>
    <dgm:cxn modelId="{5A189138-D060-48FE-8E25-4A2DC0DBC735}" type="presParOf" srcId="{7334134E-B7FE-463F-8719-A41C34E820FE}" destId="{00DF4805-5F01-4A7B-B427-0B76D8BC8783}" srcOrd="2" destOrd="0" presId="urn:microsoft.com/office/officeart/2005/8/layout/orgChart1"/>
    <dgm:cxn modelId="{74F4F4FF-ECAA-4E5C-B53B-FF0825C46131}" type="presParOf" srcId="{031CA720-67A7-4E22-81DB-FA66B37D8715}" destId="{D0177075-CC90-4568-9775-3112CB2366C3}" srcOrd="6" destOrd="0" presId="urn:microsoft.com/office/officeart/2005/8/layout/orgChart1"/>
    <dgm:cxn modelId="{CBB23B4F-3118-4FF1-A8B1-130352460E70}" type="presParOf" srcId="{031CA720-67A7-4E22-81DB-FA66B37D8715}" destId="{C2F13677-9B06-491A-B605-3238E8CFDE79}" srcOrd="7" destOrd="0" presId="urn:microsoft.com/office/officeart/2005/8/layout/orgChart1"/>
    <dgm:cxn modelId="{AC231827-B4EC-46C7-8C15-D26229624EFE}" type="presParOf" srcId="{C2F13677-9B06-491A-B605-3238E8CFDE79}" destId="{791DA642-A611-45F3-996C-685B15C57D93}" srcOrd="0" destOrd="0" presId="urn:microsoft.com/office/officeart/2005/8/layout/orgChart1"/>
    <dgm:cxn modelId="{B1119689-A562-4E9E-B72E-930D5662AB74}" type="presParOf" srcId="{791DA642-A611-45F3-996C-685B15C57D93}" destId="{7328F099-2E42-488A-A103-530EEE42D4A8}" srcOrd="0" destOrd="0" presId="urn:microsoft.com/office/officeart/2005/8/layout/orgChart1"/>
    <dgm:cxn modelId="{2CD54047-BFE9-480B-B2C7-2B90D5CB6B0E}" type="presParOf" srcId="{791DA642-A611-45F3-996C-685B15C57D93}" destId="{B6070C9A-4EC1-4642-9ACE-BC439D954CC9}" srcOrd="1" destOrd="0" presId="urn:microsoft.com/office/officeart/2005/8/layout/orgChart1"/>
    <dgm:cxn modelId="{3A77FBA2-9875-4B7A-9493-600C43364205}" type="presParOf" srcId="{C2F13677-9B06-491A-B605-3238E8CFDE79}" destId="{21099AC9-C22C-4E01-9C8D-C27540A22026}" srcOrd="1" destOrd="0" presId="urn:microsoft.com/office/officeart/2005/8/layout/orgChart1"/>
    <dgm:cxn modelId="{B0D8900D-34B6-4AEA-B4EE-93D35F0D5CB2}" type="presParOf" srcId="{C2F13677-9B06-491A-B605-3238E8CFDE79}" destId="{178BD1E2-58CA-492B-A66E-61F4AC7542C9}" srcOrd="2" destOrd="0" presId="urn:microsoft.com/office/officeart/2005/8/layout/orgChart1"/>
    <dgm:cxn modelId="{3C042BD2-05CB-4135-B1B8-6D6A8ADB39C4}" type="presParOf" srcId="{F243A137-8C32-48B0-9171-18C23E33B2A7}" destId="{6D01A9E9-BCD6-49DC-87D0-6C1165889E1F}" srcOrd="2" destOrd="0" presId="urn:microsoft.com/office/officeart/2005/8/layout/orgChart1"/>
    <dgm:cxn modelId="{36D2D574-4A77-40E0-90CC-A82E145FCB16}" type="presParOf" srcId="{6CCD1FDE-DAC7-4D01-8955-1315DF46420A}" destId="{AF33EBEF-82D3-4D2F-BCAD-5CA32199B372}" srcOrd="2" destOrd="0" presId="urn:microsoft.com/office/officeart/2005/8/layout/orgChart1"/>
    <dgm:cxn modelId="{2B931966-BA0E-4ADA-AF63-C8FE3B113A15}" type="presParOf" srcId="{DBBF7B69-BA99-44F3-9179-FB603D5166E6}" destId="{70C26786-DE99-4F47-B085-B28B5C50B467}" srcOrd="2" destOrd="0" presId="urn:microsoft.com/office/officeart/2005/8/layout/orgChart1"/>
    <dgm:cxn modelId="{0EA41FF7-935E-4A3F-A817-832E7CA9BACE}" type="presParOf" srcId="{62DD406C-0F7B-4E34-A3C7-0A3123145236}" destId="{A1194AF8-857F-4178-BD62-C41C96787649}" srcOrd="2" destOrd="0" presId="urn:microsoft.com/office/officeart/2005/8/layout/orgChart1"/>
    <dgm:cxn modelId="{97159FD6-7E95-479A-8F8F-F34B69C419F5}" type="presParOf" srcId="{1FF34D61-01FA-41A2-960B-51721B9A2454}" destId="{8A7F35DB-8389-421C-AD39-0B9DE3A9F03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8D753F-95F8-4FEE-A347-9E46641261C2}" type="doc">
      <dgm:prSet loTypeId="urn:microsoft.com/office/officeart/2005/8/layout/cycle6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DB256F6B-35B3-4CD3-B28B-4A081DFE64AA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 كاربران</a:t>
          </a:r>
        </a:p>
      </dgm:t>
    </dgm:pt>
    <dgm:pt modelId="{E9770CF6-8503-4BC8-93EB-755E34660772}" type="parTrans" cxnId="{BF2509DD-1581-471A-B720-545F3B492B86}">
      <dgm:prSet/>
      <dgm:spPr/>
      <dgm:t>
        <a:bodyPr/>
        <a:lstStyle/>
        <a:p>
          <a:pPr rtl="1"/>
          <a:endParaRPr lang="fa-IR"/>
        </a:p>
      </dgm:t>
    </dgm:pt>
    <dgm:pt modelId="{48839F37-1594-4BE9-A2D7-226A91A2C7F7}" type="sibTrans" cxnId="{BF2509DD-1581-471A-B720-545F3B492B86}">
      <dgm:prSet/>
      <dgm:spPr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EF653E3-4535-4B38-B727-CBC3E215B8F1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 محتوا</a:t>
          </a:r>
        </a:p>
      </dgm:t>
    </dgm:pt>
    <dgm:pt modelId="{7A506F80-669D-40B5-9CDE-AFCF97095015}" type="parTrans" cxnId="{C16C7A9D-B72C-4230-BD2A-9324C11B533E}">
      <dgm:prSet/>
      <dgm:spPr/>
      <dgm:t>
        <a:bodyPr/>
        <a:lstStyle/>
        <a:p>
          <a:pPr rtl="1"/>
          <a:endParaRPr lang="fa-IR"/>
        </a:p>
      </dgm:t>
    </dgm:pt>
    <dgm:pt modelId="{5E17D87C-22A9-4D0A-9A65-3003D0E9459F}" type="sibTrans" cxnId="{C16C7A9D-B72C-4230-BD2A-9324C11B533E}">
      <dgm:prSet/>
      <dgm:spPr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BC77654-EB9A-4D6A-AC8A-0534A1C2A8C1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تنظيمات</a:t>
          </a:r>
        </a:p>
      </dgm:t>
    </dgm:pt>
    <dgm:pt modelId="{1CCF4691-6F82-4035-A2D4-D015FAA02143}" type="parTrans" cxnId="{E413385F-8005-4799-9481-B51FD7C8C74D}">
      <dgm:prSet/>
      <dgm:spPr/>
      <dgm:t>
        <a:bodyPr/>
        <a:lstStyle/>
        <a:p>
          <a:pPr rtl="1"/>
          <a:endParaRPr lang="fa-IR"/>
        </a:p>
      </dgm:t>
    </dgm:pt>
    <dgm:pt modelId="{14FBA649-88C0-4011-87A3-F64D5D39735B}" type="sibTrans" cxnId="{E413385F-8005-4799-9481-B51FD7C8C74D}">
      <dgm:prSet/>
      <dgm:spPr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1DB4439-1849-4B1A-AA9C-18B3B3417AAB}">
      <dgm:prSet phldrT="[Text]"/>
      <dgm:spPr/>
      <dgm:t>
        <a:bodyPr/>
        <a:lstStyle/>
        <a:p>
          <a:pPr rtl="1"/>
          <a:r>
            <a:rPr lang="fa-IR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 مشاركت</a:t>
          </a:r>
        </a:p>
      </dgm:t>
    </dgm:pt>
    <dgm:pt modelId="{E0B638A9-F116-4784-80B3-6165010FA322}" type="parTrans" cxnId="{C884EC75-7F9C-4502-B5AE-1F37659A8B27}">
      <dgm:prSet/>
      <dgm:spPr/>
      <dgm:t>
        <a:bodyPr/>
        <a:lstStyle/>
        <a:p>
          <a:pPr rtl="1"/>
          <a:endParaRPr lang="fa-IR"/>
        </a:p>
      </dgm:t>
    </dgm:pt>
    <dgm:pt modelId="{974F2087-974E-49EB-85CD-AF9D4B62FDC8}" type="sibTrans" cxnId="{C884EC75-7F9C-4502-B5AE-1F37659A8B27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noFill/>
          <a:prstDash val="dash"/>
          <a:round/>
          <a:headEnd type="none" w="med" len="med"/>
          <a:tailEnd type="none" w="med" len="med"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3F2D16C7-83B9-46F0-A508-75FD825442BC}">
      <dgm:prSet phldrT="[Text]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dk1"/>
          </a:fontRef>
        </dgm:style>
      </dgm:prSet>
      <dgm:spPr>
        <a:noFill/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21BF3EF0-F4BC-40E0-913D-B2D1B4180BAF}" type="parTrans" cxnId="{3023C7F7-6C6D-46A3-86D5-58F3A846EA3B}">
      <dgm:prSet/>
      <dgm:spPr/>
      <dgm:t>
        <a:bodyPr/>
        <a:lstStyle/>
        <a:p>
          <a:pPr rtl="1"/>
          <a:endParaRPr lang="fa-IR"/>
        </a:p>
      </dgm:t>
    </dgm:pt>
    <dgm:pt modelId="{CA035387-367F-4E55-A9E2-1217C278EA62}" type="sibTrans" cxnId="{3023C7F7-6C6D-46A3-86D5-58F3A846EA3B}">
      <dgm:prSet/>
      <dgm:spPr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9999D49-A2CA-46F1-A0F6-DE6A71FF822A}">
      <dgm:prSet phldrT="[Text]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dk1"/>
          </a:fontRef>
        </dgm:style>
      </dgm:prSet>
      <dgm:spPr>
        <a:noFill/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B3A1D194-CF46-486C-AD69-4E1886276923}" type="parTrans" cxnId="{FD1FD3A1-E9D6-45AC-B48D-4FD4C452CCB5}">
      <dgm:prSet/>
      <dgm:spPr/>
      <dgm:t>
        <a:bodyPr/>
        <a:lstStyle/>
        <a:p>
          <a:pPr rtl="1"/>
          <a:endParaRPr lang="fa-IR"/>
        </a:p>
      </dgm:t>
    </dgm:pt>
    <dgm:pt modelId="{D097D468-3294-492A-91E8-7F93DAE578F1}" type="sibTrans" cxnId="{FD1FD3A1-E9D6-45AC-B48D-4FD4C452CCB5}">
      <dgm:prSet/>
      <dgm:spPr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31318C4B-33C6-46E3-A98A-47E87CBEACC2}">
      <dgm:prSet phldrT="[Text]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dk1"/>
          </a:fontRef>
        </dgm:style>
      </dgm:prSet>
      <dgm:spPr>
        <a:noFill/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31D6815-2402-4223-8569-6D35E39CBF4E}" type="parTrans" cxnId="{3FBE7C30-AE1C-4EBB-A3C4-AD00F2448787}">
      <dgm:prSet/>
      <dgm:spPr/>
      <dgm:t>
        <a:bodyPr/>
        <a:lstStyle/>
        <a:p>
          <a:pPr rtl="1"/>
          <a:endParaRPr lang="fa-IR"/>
        </a:p>
      </dgm:t>
    </dgm:pt>
    <dgm:pt modelId="{F817BE05-489D-40E9-8792-CF16EA1C7BC7}" type="sibTrans" cxnId="{3FBE7C30-AE1C-4EBB-A3C4-AD00F2448787}">
      <dgm:prSet/>
      <dgm:spPr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C514C69-36E4-4D95-A043-793025CB781C}">
      <dgm:prSet phldrT="[Text]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dk1"/>
          </a:fontRef>
        </dgm:style>
      </dgm:prSet>
      <dgm:spPr>
        <a:noFill/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9C0806D6-FB2B-404F-85F0-A1B1663461C1}" type="parTrans" cxnId="{E25D28A8-DA64-4528-ADBE-948A9D968981}">
      <dgm:prSet/>
      <dgm:spPr/>
      <dgm:t>
        <a:bodyPr/>
        <a:lstStyle/>
        <a:p>
          <a:pPr rtl="1"/>
          <a:endParaRPr lang="fa-IR"/>
        </a:p>
      </dgm:t>
    </dgm:pt>
    <dgm:pt modelId="{18D49D69-852C-4247-8470-51CF83682310}" type="sibTrans" cxnId="{E25D28A8-DA64-4528-ADBE-948A9D968981}">
      <dgm:prSet/>
      <dgm:spPr>
        <a:ln>
          <a:noFill/>
        </a:ln>
      </dgm:spPr>
      <dgm:t>
        <a:bodyPr/>
        <a:lstStyle/>
        <a:p>
          <a:pPr rtl="1"/>
          <a:endParaRPr lang="fa-IR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001975AB-80AA-4951-9B90-21C0F25B4BA3}" type="pres">
      <dgm:prSet presAssocID="{9D8D753F-95F8-4FEE-A347-9E46641261C2}" presName="cycle" presStyleCnt="0">
        <dgm:presLayoutVars>
          <dgm:dir/>
          <dgm:resizeHandles val="exact"/>
        </dgm:presLayoutVars>
      </dgm:prSet>
      <dgm:spPr/>
    </dgm:pt>
    <dgm:pt modelId="{587C27BE-3747-4E33-BD61-C9932707B3C2}" type="pres">
      <dgm:prSet presAssocID="{DB256F6B-35B3-4CD3-B28B-4A081DFE64AA}" presName="node" presStyleLbl="node1" presStyleIdx="0" presStyleCnt="8">
        <dgm:presLayoutVars>
          <dgm:bulletEnabled val="1"/>
        </dgm:presLayoutVars>
      </dgm:prSet>
      <dgm:spPr/>
    </dgm:pt>
    <dgm:pt modelId="{3E589403-2F75-443B-BECA-123952DF5DA9}" type="pres">
      <dgm:prSet presAssocID="{DB256F6B-35B3-4CD3-B28B-4A081DFE64AA}" presName="spNode" presStyleCnt="0"/>
      <dgm:spPr/>
    </dgm:pt>
    <dgm:pt modelId="{F4326AAB-C882-4897-A20F-393814E91254}" type="pres">
      <dgm:prSet presAssocID="{48839F37-1594-4BE9-A2D7-226A91A2C7F7}" presName="sibTrans" presStyleLbl="sibTrans1D1" presStyleIdx="0" presStyleCnt="8"/>
      <dgm:spPr/>
    </dgm:pt>
    <dgm:pt modelId="{3AAA4403-774F-4D7D-A42D-BD048782C556}" type="pres">
      <dgm:prSet presAssocID="{3F2D16C7-83B9-46F0-A508-75FD825442BC}" presName="node" presStyleLbl="node1" presStyleIdx="1" presStyleCnt="8">
        <dgm:presLayoutVars>
          <dgm:bulletEnabled val="1"/>
        </dgm:presLayoutVars>
      </dgm:prSet>
      <dgm:spPr/>
    </dgm:pt>
    <dgm:pt modelId="{85902A61-CF3E-4082-B6F2-ECC4DDD008C1}" type="pres">
      <dgm:prSet presAssocID="{3F2D16C7-83B9-46F0-A508-75FD825442BC}" presName="spNode" presStyleCnt="0"/>
      <dgm:spPr/>
    </dgm:pt>
    <dgm:pt modelId="{82B70ECB-6C09-4018-A382-3AFCAA360444}" type="pres">
      <dgm:prSet presAssocID="{CA035387-367F-4E55-A9E2-1217C278EA62}" presName="sibTrans" presStyleLbl="sibTrans1D1" presStyleIdx="1" presStyleCnt="8"/>
      <dgm:spPr/>
    </dgm:pt>
    <dgm:pt modelId="{9627DDE4-F55A-4096-8BC4-56F44F69AACD}" type="pres">
      <dgm:prSet presAssocID="{5EF653E3-4535-4B38-B727-CBC3E215B8F1}" presName="node" presStyleLbl="node1" presStyleIdx="2" presStyleCnt="8">
        <dgm:presLayoutVars>
          <dgm:bulletEnabled val="1"/>
        </dgm:presLayoutVars>
      </dgm:prSet>
      <dgm:spPr/>
    </dgm:pt>
    <dgm:pt modelId="{27171DE0-A549-4951-9890-CD423467AB90}" type="pres">
      <dgm:prSet presAssocID="{5EF653E3-4535-4B38-B727-CBC3E215B8F1}" presName="spNode" presStyleCnt="0"/>
      <dgm:spPr/>
    </dgm:pt>
    <dgm:pt modelId="{2896F0FD-7F1E-4818-B607-692C6B5F02C2}" type="pres">
      <dgm:prSet presAssocID="{5E17D87C-22A9-4D0A-9A65-3003D0E9459F}" presName="sibTrans" presStyleLbl="sibTrans1D1" presStyleIdx="2" presStyleCnt="8"/>
      <dgm:spPr/>
    </dgm:pt>
    <dgm:pt modelId="{C71C7FEA-D329-4126-A572-1A003598BA49}" type="pres">
      <dgm:prSet presAssocID="{79999D49-A2CA-46F1-A0F6-DE6A71FF822A}" presName="node" presStyleLbl="node1" presStyleIdx="3" presStyleCnt="8">
        <dgm:presLayoutVars>
          <dgm:bulletEnabled val="1"/>
        </dgm:presLayoutVars>
      </dgm:prSet>
      <dgm:spPr/>
    </dgm:pt>
    <dgm:pt modelId="{A7B40D34-B0EE-48D3-8066-0E3BD926B9E9}" type="pres">
      <dgm:prSet presAssocID="{79999D49-A2CA-46F1-A0F6-DE6A71FF822A}" presName="spNode" presStyleCnt="0"/>
      <dgm:spPr/>
    </dgm:pt>
    <dgm:pt modelId="{B12529AF-F169-4CB8-9E2D-4680B86DD8BE}" type="pres">
      <dgm:prSet presAssocID="{D097D468-3294-492A-91E8-7F93DAE578F1}" presName="sibTrans" presStyleLbl="sibTrans1D1" presStyleIdx="3" presStyleCnt="8"/>
      <dgm:spPr/>
    </dgm:pt>
    <dgm:pt modelId="{94A46E94-EC9F-43A4-8490-9E45699E4289}" type="pres">
      <dgm:prSet presAssocID="{EBC77654-EB9A-4D6A-AC8A-0534A1C2A8C1}" presName="node" presStyleLbl="node1" presStyleIdx="4" presStyleCnt="8">
        <dgm:presLayoutVars>
          <dgm:bulletEnabled val="1"/>
        </dgm:presLayoutVars>
      </dgm:prSet>
      <dgm:spPr/>
    </dgm:pt>
    <dgm:pt modelId="{CFD95AE3-AF17-48AD-8BCD-F02D74FFC17A}" type="pres">
      <dgm:prSet presAssocID="{EBC77654-EB9A-4D6A-AC8A-0534A1C2A8C1}" presName="spNode" presStyleCnt="0"/>
      <dgm:spPr/>
    </dgm:pt>
    <dgm:pt modelId="{6B095628-A4F2-463C-82FC-96230B372C8C}" type="pres">
      <dgm:prSet presAssocID="{14FBA649-88C0-4011-87A3-F64D5D39735B}" presName="sibTrans" presStyleLbl="sibTrans1D1" presStyleIdx="4" presStyleCnt="8"/>
      <dgm:spPr/>
    </dgm:pt>
    <dgm:pt modelId="{BEC4C32C-5CCF-4C7B-BF3B-D0BF0371872C}" type="pres">
      <dgm:prSet presAssocID="{31318C4B-33C6-46E3-A98A-47E87CBEACC2}" presName="node" presStyleLbl="node1" presStyleIdx="5" presStyleCnt="8">
        <dgm:presLayoutVars>
          <dgm:bulletEnabled val="1"/>
        </dgm:presLayoutVars>
      </dgm:prSet>
      <dgm:spPr/>
    </dgm:pt>
    <dgm:pt modelId="{6B87789B-9441-422D-A6F2-9A4C2B5CADFF}" type="pres">
      <dgm:prSet presAssocID="{31318C4B-33C6-46E3-A98A-47E87CBEACC2}" presName="spNode" presStyleCnt="0"/>
      <dgm:spPr/>
    </dgm:pt>
    <dgm:pt modelId="{58F38B7D-8189-42D0-BA09-9E112A3E08E8}" type="pres">
      <dgm:prSet presAssocID="{F817BE05-489D-40E9-8792-CF16EA1C7BC7}" presName="sibTrans" presStyleLbl="sibTrans1D1" presStyleIdx="5" presStyleCnt="8"/>
      <dgm:spPr/>
    </dgm:pt>
    <dgm:pt modelId="{4CEF88D0-65D3-4FBB-A92F-7D4A79CE7225}" type="pres">
      <dgm:prSet presAssocID="{11DB4439-1849-4B1A-AA9C-18B3B3417AAB}" presName="node" presStyleLbl="node1" presStyleIdx="6" presStyleCnt="8">
        <dgm:presLayoutVars>
          <dgm:bulletEnabled val="1"/>
        </dgm:presLayoutVars>
      </dgm:prSet>
      <dgm:spPr/>
    </dgm:pt>
    <dgm:pt modelId="{C6E04E24-3285-4CD1-9DCF-505A479BB21C}" type="pres">
      <dgm:prSet presAssocID="{11DB4439-1849-4B1A-AA9C-18B3B3417AAB}" presName="spNode" presStyleCnt="0"/>
      <dgm:spPr/>
    </dgm:pt>
    <dgm:pt modelId="{95FB1052-B0D6-43A6-BC8B-22D6D4D00EE4}" type="pres">
      <dgm:prSet presAssocID="{974F2087-974E-49EB-85CD-AF9D4B62FDC8}" presName="sibTrans" presStyleLbl="sibTrans1D1" presStyleIdx="6" presStyleCnt="8"/>
      <dgm:spPr/>
    </dgm:pt>
    <dgm:pt modelId="{4D8D2E5E-987C-4C11-B871-F54B97CA96B0}" type="pres">
      <dgm:prSet presAssocID="{4C514C69-36E4-4D95-A043-793025CB781C}" presName="node" presStyleLbl="node1" presStyleIdx="7" presStyleCnt="8">
        <dgm:presLayoutVars>
          <dgm:bulletEnabled val="1"/>
        </dgm:presLayoutVars>
      </dgm:prSet>
      <dgm:spPr/>
    </dgm:pt>
    <dgm:pt modelId="{9ADED1D2-1C4B-4D3A-B822-C0C34F5D1BBB}" type="pres">
      <dgm:prSet presAssocID="{4C514C69-36E4-4D95-A043-793025CB781C}" presName="spNode" presStyleCnt="0"/>
      <dgm:spPr/>
    </dgm:pt>
    <dgm:pt modelId="{42139824-3AAE-4D2B-A71D-6658BDFA4356}" type="pres">
      <dgm:prSet presAssocID="{18D49D69-852C-4247-8470-51CF83682310}" presName="sibTrans" presStyleLbl="sibTrans1D1" presStyleIdx="7" presStyleCnt="8"/>
      <dgm:spPr/>
    </dgm:pt>
  </dgm:ptLst>
  <dgm:cxnLst>
    <dgm:cxn modelId="{6546F300-6F03-418F-ACE3-A5EF31C7C932}" type="presOf" srcId="{9D8D753F-95F8-4FEE-A347-9E46641261C2}" destId="{001975AB-80AA-4951-9B90-21C0F25B4BA3}" srcOrd="0" destOrd="0" presId="urn:microsoft.com/office/officeart/2005/8/layout/cycle6"/>
    <dgm:cxn modelId="{440E4904-E77C-443C-870C-04D99A5F4AB0}" type="presOf" srcId="{3F2D16C7-83B9-46F0-A508-75FD825442BC}" destId="{3AAA4403-774F-4D7D-A42D-BD048782C556}" srcOrd="0" destOrd="0" presId="urn:microsoft.com/office/officeart/2005/8/layout/cycle6"/>
    <dgm:cxn modelId="{E05C3E1A-BCFB-4D4C-BB85-BBB35B929693}" type="presOf" srcId="{14FBA649-88C0-4011-87A3-F64D5D39735B}" destId="{6B095628-A4F2-463C-82FC-96230B372C8C}" srcOrd="0" destOrd="0" presId="urn:microsoft.com/office/officeart/2005/8/layout/cycle6"/>
    <dgm:cxn modelId="{EE7FBC1E-CA56-4001-8CD3-E54B2E7FF530}" type="presOf" srcId="{974F2087-974E-49EB-85CD-AF9D4B62FDC8}" destId="{95FB1052-B0D6-43A6-BC8B-22D6D4D00EE4}" srcOrd="0" destOrd="0" presId="urn:microsoft.com/office/officeart/2005/8/layout/cycle6"/>
    <dgm:cxn modelId="{3FBE7C30-AE1C-4EBB-A3C4-AD00F2448787}" srcId="{9D8D753F-95F8-4FEE-A347-9E46641261C2}" destId="{31318C4B-33C6-46E3-A98A-47E87CBEACC2}" srcOrd="5" destOrd="0" parTransId="{431D6815-2402-4223-8569-6D35E39CBF4E}" sibTransId="{F817BE05-489D-40E9-8792-CF16EA1C7BC7}"/>
    <dgm:cxn modelId="{3B4CC434-C633-4A1A-8660-100ED8A91096}" type="presOf" srcId="{4C514C69-36E4-4D95-A043-793025CB781C}" destId="{4D8D2E5E-987C-4C11-B871-F54B97CA96B0}" srcOrd="0" destOrd="0" presId="urn:microsoft.com/office/officeart/2005/8/layout/cycle6"/>
    <dgm:cxn modelId="{17CAD239-AAAB-4C37-916E-9771644A3ED7}" type="presOf" srcId="{EBC77654-EB9A-4D6A-AC8A-0534A1C2A8C1}" destId="{94A46E94-EC9F-43A4-8490-9E45699E4289}" srcOrd="0" destOrd="0" presId="urn:microsoft.com/office/officeart/2005/8/layout/cycle6"/>
    <dgm:cxn modelId="{5207875E-A8CC-417E-A142-63DC1BFA88EE}" type="presOf" srcId="{F817BE05-489D-40E9-8792-CF16EA1C7BC7}" destId="{58F38B7D-8189-42D0-BA09-9E112A3E08E8}" srcOrd="0" destOrd="0" presId="urn:microsoft.com/office/officeart/2005/8/layout/cycle6"/>
    <dgm:cxn modelId="{E413385F-8005-4799-9481-B51FD7C8C74D}" srcId="{9D8D753F-95F8-4FEE-A347-9E46641261C2}" destId="{EBC77654-EB9A-4D6A-AC8A-0534A1C2A8C1}" srcOrd="4" destOrd="0" parTransId="{1CCF4691-6F82-4035-A2D4-D015FAA02143}" sibTransId="{14FBA649-88C0-4011-87A3-F64D5D39735B}"/>
    <dgm:cxn modelId="{CB4C9368-808E-42F4-A282-08502229DAF1}" type="presOf" srcId="{5EF653E3-4535-4B38-B727-CBC3E215B8F1}" destId="{9627DDE4-F55A-4096-8BC4-56F44F69AACD}" srcOrd="0" destOrd="0" presId="urn:microsoft.com/office/officeart/2005/8/layout/cycle6"/>
    <dgm:cxn modelId="{4795854C-A295-4DD0-ACC7-731CB271DF4E}" type="presOf" srcId="{DB256F6B-35B3-4CD3-B28B-4A081DFE64AA}" destId="{587C27BE-3747-4E33-BD61-C9932707B3C2}" srcOrd="0" destOrd="0" presId="urn:microsoft.com/office/officeart/2005/8/layout/cycle6"/>
    <dgm:cxn modelId="{3C039B4F-05E5-4F3A-B615-DE14DBA6E807}" type="presOf" srcId="{48839F37-1594-4BE9-A2D7-226A91A2C7F7}" destId="{F4326AAB-C882-4897-A20F-393814E91254}" srcOrd="0" destOrd="0" presId="urn:microsoft.com/office/officeart/2005/8/layout/cycle6"/>
    <dgm:cxn modelId="{935DCC70-9368-4925-A464-FB7733776244}" type="presOf" srcId="{79999D49-A2CA-46F1-A0F6-DE6A71FF822A}" destId="{C71C7FEA-D329-4126-A572-1A003598BA49}" srcOrd="0" destOrd="0" presId="urn:microsoft.com/office/officeart/2005/8/layout/cycle6"/>
    <dgm:cxn modelId="{C884EC75-7F9C-4502-B5AE-1F37659A8B27}" srcId="{9D8D753F-95F8-4FEE-A347-9E46641261C2}" destId="{11DB4439-1849-4B1A-AA9C-18B3B3417AAB}" srcOrd="6" destOrd="0" parTransId="{E0B638A9-F116-4784-80B3-6165010FA322}" sibTransId="{974F2087-974E-49EB-85CD-AF9D4B62FDC8}"/>
    <dgm:cxn modelId="{77F1755A-434B-410C-84D8-4650E93CDEAC}" type="presOf" srcId="{D097D468-3294-492A-91E8-7F93DAE578F1}" destId="{B12529AF-F169-4CB8-9E2D-4680B86DD8BE}" srcOrd="0" destOrd="0" presId="urn:microsoft.com/office/officeart/2005/8/layout/cycle6"/>
    <dgm:cxn modelId="{C00BD38F-3647-441B-BF73-D0BCC9233EA4}" type="presOf" srcId="{18D49D69-852C-4247-8470-51CF83682310}" destId="{42139824-3AAE-4D2B-A71D-6658BDFA4356}" srcOrd="0" destOrd="0" presId="urn:microsoft.com/office/officeart/2005/8/layout/cycle6"/>
    <dgm:cxn modelId="{C16C7A9D-B72C-4230-BD2A-9324C11B533E}" srcId="{9D8D753F-95F8-4FEE-A347-9E46641261C2}" destId="{5EF653E3-4535-4B38-B727-CBC3E215B8F1}" srcOrd="2" destOrd="0" parTransId="{7A506F80-669D-40B5-9CDE-AFCF97095015}" sibTransId="{5E17D87C-22A9-4D0A-9A65-3003D0E9459F}"/>
    <dgm:cxn modelId="{FD1FD3A1-E9D6-45AC-B48D-4FD4C452CCB5}" srcId="{9D8D753F-95F8-4FEE-A347-9E46641261C2}" destId="{79999D49-A2CA-46F1-A0F6-DE6A71FF822A}" srcOrd="3" destOrd="0" parTransId="{B3A1D194-CF46-486C-AD69-4E1886276923}" sibTransId="{D097D468-3294-492A-91E8-7F93DAE578F1}"/>
    <dgm:cxn modelId="{180DF8A1-AFE3-4133-A190-D864824D5C09}" type="presOf" srcId="{CA035387-367F-4E55-A9E2-1217C278EA62}" destId="{82B70ECB-6C09-4018-A382-3AFCAA360444}" srcOrd="0" destOrd="0" presId="urn:microsoft.com/office/officeart/2005/8/layout/cycle6"/>
    <dgm:cxn modelId="{CD4735A7-1774-4335-A2BA-6F7C436C50BE}" type="presOf" srcId="{31318C4B-33C6-46E3-A98A-47E87CBEACC2}" destId="{BEC4C32C-5CCF-4C7B-BF3B-D0BF0371872C}" srcOrd="0" destOrd="0" presId="urn:microsoft.com/office/officeart/2005/8/layout/cycle6"/>
    <dgm:cxn modelId="{E25D28A8-DA64-4528-ADBE-948A9D968981}" srcId="{9D8D753F-95F8-4FEE-A347-9E46641261C2}" destId="{4C514C69-36E4-4D95-A043-793025CB781C}" srcOrd="7" destOrd="0" parTransId="{9C0806D6-FB2B-404F-85F0-A1B1663461C1}" sibTransId="{18D49D69-852C-4247-8470-51CF83682310}"/>
    <dgm:cxn modelId="{1DBDE9B6-74FB-4396-A3EF-630F0010AE06}" type="presOf" srcId="{11DB4439-1849-4B1A-AA9C-18B3B3417AAB}" destId="{4CEF88D0-65D3-4FBB-A92F-7D4A79CE7225}" srcOrd="0" destOrd="0" presId="urn:microsoft.com/office/officeart/2005/8/layout/cycle6"/>
    <dgm:cxn modelId="{BF2509DD-1581-471A-B720-545F3B492B86}" srcId="{9D8D753F-95F8-4FEE-A347-9E46641261C2}" destId="{DB256F6B-35B3-4CD3-B28B-4A081DFE64AA}" srcOrd="0" destOrd="0" parTransId="{E9770CF6-8503-4BC8-93EB-755E34660772}" sibTransId="{48839F37-1594-4BE9-A2D7-226A91A2C7F7}"/>
    <dgm:cxn modelId="{B5D3BFDF-C7F4-4A22-AA79-39D02803B441}" type="presOf" srcId="{5E17D87C-22A9-4D0A-9A65-3003D0E9459F}" destId="{2896F0FD-7F1E-4818-B607-692C6B5F02C2}" srcOrd="0" destOrd="0" presId="urn:microsoft.com/office/officeart/2005/8/layout/cycle6"/>
    <dgm:cxn modelId="{3023C7F7-6C6D-46A3-86D5-58F3A846EA3B}" srcId="{9D8D753F-95F8-4FEE-A347-9E46641261C2}" destId="{3F2D16C7-83B9-46F0-A508-75FD825442BC}" srcOrd="1" destOrd="0" parTransId="{21BF3EF0-F4BC-40E0-913D-B2D1B4180BAF}" sibTransId="{CA035387-367F-4E55-A9E2-1217C278EA62}"/>
    <dgm:cxn modelId="{FC5588D0-E2E9-4E19-9489-D54EEEB60658}" type="presParOf" srcId="{001975AB-80AA-4951-9B90-21C0F25B4BA3}" destId="{587C27BE-3747-4E33-BD61-C9932707B3C2}" srcOrd="0" destOrd="0" presId="urn:microsoft.com/office/officeart/2005/8/layout/cycle6"/>
    <dgm:cxn modelId="{260C8EFD-AA48-427B-825F-711B68E7B465}" type="presParOf" srcId="{001975AB-80AA-4951-9B90-21C0F25B4BA3}" destId="{3E589403-2F75-443B-BECA-123952DF5DA9}" srcOrd="1" destOrd="0" presId="urn:microsoft.com/office/officeart/2005/8/layout/cycle6"/>
    <dgm:cxn modelId="{B7451941-305D-4AD1-9B56-D35F98514CF4}" type="presParOf" srcId="{001975AB-80AA-4951-9B90-21C0F25B4BA3}" destId="{F4326AAB-C882-4897-A20F-393814E91254}" srcOrd="2" destOrd="0" presId="urn:microsoft.com/office/officeart/2005/8/layout/cycle6"/>
    <dgm:cxn modelId="{55166AD3-A5B3-42A7-99C6-A616B8695F28}" type="presParOf" srcId="{001975AB-80AA-4951-9B90-21C0F25B4BA3}" destId="{3AAA4403-774F-4D7D-A42D-BD048782C556}" srcOrd="3" destOrd="0" presId="urn:microsoft.com/office/officeart/2005/8/layout/cycle6"/>
    <dgm:cxn modelId="{A605EE37-5095-4A30-AA19-201097802616}" type="presParOf" srcId="{001975AB-80AA-4951-9B90-21C0F25B4BA3}" destId="{85902A61-CF3E-4082-B6F2-ECC4DDD008C1}" srcOrd="4" destOrd="0" presId="urn:microsoft.com/office/officeart/2005/8/layout/cycle6"/>
    <dgm:cxn modelId="{DDBF7EB8-1D5F-4F0F-BB75-1470FED0D680}" type="presParOf" srcId="{001975AB-80AA-4951-9B90-21C0F25B4BA3}" destId="{82B70ECB-6C09-4018-A382-3AFCAA360444}" srcOrd="5" destOrd="0" presId="urn:microsoft.com/office/officeart/2005/8/layout/cycle6"/>
    <dgm:cxn modelId="{B77484D6-3923-4EC6-A00B-C4D23EC5492C}" type="presParOf" srcId="{001975AB-80AA-4951-9B90-21C0F25B4BA3}" destId="{9627DDE4-F55A-4096-8BC4-56F44F69AACD}" srcOrd="6" destOrd="0" presId="urn:microsoft.com/office/officeart/2005/8/layout/cycle6"/>
    <dgm:cxn modelId="{86B9F67E-7F71-4D43-B232-76DCEC154DB5}" type="presParOf" srcId="{001975AB-80AA-4951-9B90-21C0F25B4BA3}" destId="{27171DE0-A549-4951-9890-CD423467AB90}" srcOrd="7" destOrd="0" presId="urn:microsoft.com/office/officeart/2005/8/layout/cycle6"/>
    <dgm:cxn modelId="{7C3DD3DF-83D9-435F-896C-6A5C7F3995A7}" type="presParOf" srcId="{001975AB-80AA-4951-9B90-21C0F25B4BA3}" destId="{2896F0FD-7F1E-4818-B607-692C6B5F02C2}" srcOrd="8" destOrd="0" presId="urn:microsoft.com/office/officeart/2005/8/layout/cycle6"/>
    <dgm:cxn modelId="{DC7923BD-FA5C-4C91-A616-04D6394A0B48}" type="presParOf" srcId="{001975AB-80AA-4951-9B90-21C0F25B4BA3}" destId="{C71C7FEA-D329-4126-A572-1A003598BA49}" srcOrd="9" destOrd="0" presId="urn:microsoft.com/office/officeart/2005/8/layout/cycle6"/>
    <dgm:cxn modelId="{5E24F309-C9F8-4FAC-86BF-9F7A8EB2FD6F}" type="presParOf" srcId="{001975AB-80AA-4951-9B90-21C0F25B4BA3}" destId="{A7B40D34-B0EE-48D3-8066-0E3BD926B9E9}" srcOrd="10" destOrd="0" presId="urn:microsoft.com/office/officeart/2005/8/layout/cycle6"/>
    <dgm:cxn modelId="{EAFC7616-F980-4AA7-BBC7-C7D1F3DB32C2}" type="presParOf" srcId="{001975AB-80AA-4951-9B90-21C0F25B4BA3}" destId="{B12529AF-F169-4CB8-9E2D-4680B86DD8BE}" srcOrd="11" destOrd="0" presId="urn:microsoft.com/office/officeart/2005/8/layout/cycle6"/>
    <dgm:cxn modelId="{1516AA15-4615-4137-84A2-9F79AC4E64D7}" type="presParOf" srcId="{001975AB-80AA-4951-9B90-21C0F25B4BA3}" destId="{94A46E94-EC9F-43A4-8490-9E45699E4289}" srcOrd="12" destOrd="0" presId="urn:microsoft.com/office/officeart/2005/8/layout/cycle6"/>
    <dgm:cxn modelId="{F54B6F5D-646F-45DA-B353-4F6A8CF0E6F1}" type="presParOf" srcId="{001975AB-80AA-4951-9B90-21C0F25B4BA3}" destId="{CFD95AE3-AF17-48AD-8BCD-F02D74FFC17A}" srcOrd="13" destOrd="0" presId="urn:microsoft.com/office/officeart/2005/8/layout/cycle6"/>
    <dgm:cxn modelId="{D2105E33-9A1E-40C3-8B67-196FE6DA93C3}" type="presParOf" srcId="{001975AB-80AA-4951-9B90-21C0F25B4BA3}" destId="{6B095628-A4F2-463C-82FC-96230B372C8C}" srcOrd="14" destOrd="0" presId="urn:microsoft.com/office/officeart/2005/8/layout/cycle6"/>
    <dgm:cxn modelId="{B679C67A-BB59-44D2-9232-395A883B352A}" type="presParOf" srcId="{001975AB-80AA-4951-9B90-21C0F25B4BA3}" destId="{BEC4C32C-5CCF-4C7B-BF3B-D0BF0371872C}" srcOrd="15" destOrd="0" presId="urn:microsoft.com/office/officeart/2005/8/layout/cycle6"/>
    <dgm:cxn modelId="{FCF14E83-7993-48E0-9DD0-6AFA644B939E}" type="presParOf" srcId="{001975AB-80AA-4951-9B90-21C0F25B4BA3}" destId="{6B87789B-9441-422D-A6F2-9A4C2B5CADFF}" srcOrd="16" destOrd="0" presId="urn:microsoft.com/office/officeart/2005/8/layout/cycle6"/>
    <dgm:cxn modelId="{BBF2903F-0090-4860-9C36-C88DFF33C262}" type="presParOf" srcId="{001975AB-80AA-4951-9B90-21C0F25B4BA3}" destId="{58F38B7D-8189-42D0-BA09-9E112A3E08E8}" srcOrd="17" destOrd="0" presId="urn:microsoft.com/office/officeart/2005/8/layout/cycle6"/>
    <dgm:cxn modelId="{C07C9B14-16C7-4AEA-8F83-F7E937D9994A}" type="presParOf" srcId="{001975AB-80AA-4951-9B90-21C0F25B4BA3}" destId="{4CEF88D0-65D3-4FBB-A92F-7D4A79CE7225}" srcOrd="18" destOrd="0" presId="urn:microsoft.com/office/officeart/2005/8/layout/cycle6"/>
    <dgm:cxn modelId="{C7C24CAB-250A-4637-B752-8D0CEF4E2C87}" type="presParOf" srcId="{001975AB-80AA-4951-9B90-21C0F25B4BA3}" destId="{C6E04E24-3285-4CD1-9DCF-505A479BB21C}" srcOrd="19" destOrd="0" presId="urn:microsoft.com/office/officeart/2005/8/layout/cycle6"/>
    <dgm:cxn modelId="{BF21F474-5CBE-46D6-A849-F15E13B96A1A}" type="presParOf" srcId="{001975AB-80AA-4951-9B90-21C0F25B4BA3}" destId="{95FB1052-B0D6-43A6-BC8B-22D6D4D00EE4}" srcOrd="20" destOrd="0" presId="urn:microsoft.com/office/officeart/2005/8/layout/cycle6"/>
    <dgm:cxn modelId="{79DDC42E-1387-4BB5-BAC0-23709DC84295}" type="presParOf" srcId="{001975AB-80AA-4951-9B90-21C0F25B4BA3}" destId="{4D8D2E5E-987C-4C11-B871-F54B97CA96B0}" srcOrd="21" destOrd="0" presId="urn:microsoft.com/office/officeart/2005/8/layout/cycle6"/>
    <dgm:cxn modelId="{B206776C-BCF0-4F47-9E01-A356F1481273}" type="presParOf" srcId="{001975AB-80AA-4951-9B90-21C0F25B4BA3}" destId="{9ADED1D2-1C4B-4D3A-B822-C0C34F5D1BBB}" srcOrd="22" destOrd="0" presId="urn:microsoft.com/office/officeart/2005/8/layout/cycle6"/>
    <dgm:cxn modelId="{85833BC2-2918-405D-AB9C-6BC6152DA9D0}" type="presParOf" srcId="{001975AB-80AA-4951-9B90-21C0F25B4BA3}" destId="{42139824-3AAE-4D2B-A71D-6658BDFA4356}" srcOrd="23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177075-CC90-4568-9775-3112CB2366C3}">
      <dsp:nvSpPr>
        <dsp:cNvPr id="0" name=""/>
        <dsp:cNvSpPr/>
      </dsp:nvSpPr>
      <dsp:spPr>
        <a:xfrm>
          <a:off x="5436670" y="2418004"/>
          <a:ext cx="99205" cy="17129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2943"/>
              </a:lnTo>
              <a:lnTo>
                <a:pt x="99205" y="1712943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D759A-9BA3-46C4-B5AF-68F78D94CA17}">
      <dsp:nvSpPr>
        <dsp:cNvPr id="0" name=""/>
        <dsp:cNvSpPr/>
      </dsp:nvSpPr>
      <dsp:spPr>
        <a:xfrm>
          <a:off x="5436670" y="2418004"/>
          <a:ext cx="99205" cy="12433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3371"/>
              </a:lnTo>
              <a:lnTo>
                <a:pt x="99205" y="124337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A899B-93D7-4369-BDDC-46CB90C42470}">
      <dsp:nvSpPr>
        <dsp:cNvPr id="0" name=""/>
        <dsp:cNvSpPr/>
      </dsp:nvSpPr>
      <dsp:spPr>
        <a:xfrm>
          <a:off x="5436670" y="2418004"/>
          <a:ext cx="99205" cy="77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3800"/>
              </a:lnTo>
              <a:lnTo>
                <a:pt x="99205" y="77380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583954-1AF6-47A7-A3BA-5DA91902BD8D}">
      <dsp:nvSpPr>
        <dsp:cNvPr id="0" name=""/>
        <dsp:cNvSpPr/>
      </dsp:nvSpPr>
      <dsp:spPr>
        <a:xfrm>
          <a:off x="5436670" y="2418004"/>
          <a:ext cx="99205" cy="304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4229"/>
              </a:lnTo>
              <a:lnTo>
                <a:pt x="99205" y="30422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1B6C51-7944-4D1A-8262-705C4780BADE}">
      <dsp:nvSpPr>
        <dsp:cNvPr id="0" name=""/>
        <dsp:cNvSpPr/>
      </dsp:nvSpPr>
      <dsp:spPr>
        <a:xfrm>
          <a:off x="5655497" y="1948433"/>
          <a:ext cx="91440" cy="13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3B967E-58D7-4B1D-9B7E-8CA0C4109853}">
      <dsp:nvSpPr>
        <dsp:cNvPr id="0" name=""/>
        <dsp:cNvSpPr/>
      </dsp:nvSpPr>
      <dsp:spPr>
        <a:xfrm>
          <a:off x="5655497" y="1478861"/>
          <a:ext cx="91440" cy="13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65D171-ADB8-4DFC-BF5D-72A169CA763B}">
      <dsp:nvSpPr>
        <dsp:cNvPr id="0" name=""/>
        <dsp:cNvSpPr/>
      </dsp:nvSpPr>
      <dsp:spPr>
        <a:xfrm>
          <a:off x="3617908" y="1009290"/>
          <a:ext cx="2083309" cy="138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43"/>
              </a:lnTo>
              <a:lnTo>
                <a:pt x="2083309" y="69443"/>
              </a:lnTo>
              <a:lnTo>
                <a:pt x="2083309" y="13888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820DF6-14E5-4BF4-BE14-EA4B7327EA86}">
      <dsp:nvSpPr>
        <dsp:cNvPr id="0" name=""/>
        <dsp:cNvSpPr/>
      </dsp:nvSpPr>
      <dsp:spPr>
        <a:xfrm>
          <a:off x="3617908" y="1009290"/>
          <a:ext cx="717584" cy="138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43"/>
              </a:lnTo>
              <a:lnTo>
                <a:pt x="717584" y="69443"/>
              </a:lnTo>
              <a:lnTo>
                <a:pt x="717584" y="13888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A59AC8-468F-4EF5-B8C5-D55C7941D3BB}">
      <dsp:nvSpPr>
        <dsp:cNvPr id="0" name=""/>
        <dsp:cNvSpPr/>
      </dsp:nvSpPr>
      <dsp:spPr>
        <a:xfrm>
          <a:off x="4471072" y="1948433"/>
          <a:ext cx="99205" cy="77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3800"/>
              </a:lnTo>
              <a:lnTo>
                <a:pt x="99205" y="77380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92B5AE-DBC7-4D57-95DA-9139759E3FEB}">
      <dsp:nvSpPr>
        <dsp:cNvPr id="0" name=""/>
        <dsp:cNvSpPr/>
      </dsp:nvSpPr>
      <dsp:spPr>
        <a:xfrm>
          <a:off x="4471072" y="1948433"/>
          <a:ext cx="99205" cy="304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4229"/>
              </a:lnTo>
              <a:lnTo>
                <a:pt x="99205" y="30422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36A67E-1F31-48CC-A327-DC3C9A169735}">
      <dsp:nvSpPr>
        <dsp:cNvPr id="0" name=""/>
        <dsp:cNvSpPr/>
      </dsp:nvSpPr>
      <dsp:spPr>
        <a:xfrm>
          <a:off x="3535237" y="1478861"/>
          <a:ext cx="1200383" cy="138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43"/>
              </a:lnTo>
              <a:lnTo>
                <a:pt x="1200383" y="69443"/>
              </a:lnTo>
              <a:lnTo>
                <a:pt x="1200383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62ABD-F55C-4D9E-8755-9185C7BFC3CD}">
      <dsp:nvSpPr>
        <dsp:cNvPr id="0" name=""/>
        <dsp:cNvSpPr/>
      </dsp:nvSpPr>
      <dsp:spPr>
        <a:xfrm>
          <a:off x="3670817" y="1948433"/>
          <a:ext cx="99205" cy="77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3800"/>
              </a:lnTo>
              <a:lnTo>
                <a:pt x="99205" y="77380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73FA0E-D87D-44CA-9C43-A9700119E3E4}">
      <dsp:nvSpPr>
        <dsp:cNvPr id="0" name=""/>
        <dsp:cNvSpPr/>
      </dsp:nvSpPr>
      <dsp:spPr>
        <a:xfrm>
          <a:off x="3670817" y="1948433"/>
          <a:ext cx="99205" cy="304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4229"/>
              </a:lnTo>
              <a:lnTo>
                <a:pt x="99205" y="30422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822177-8C41-482C-BFC4-55D647FFF984}">
      <dsp:nvSpPr>
        <dsp:cNvPr id="0" name=""/>
        <dsp:cNvSpPr/>
      </dsp:nvSpPr>
      <dsp:spPr>
        <a:xfrm>
          <a:off x="3535237" y="1478861"/>
          <a:ext cx="400127" cy="138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43"/>
              </a:lnTo>
              <a:lnTo>
                <a:pt x="400127" y="69443"/>
              </a:lnTo>
              <a:lnTo>
                <a:pt x="400127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92992E-87B2-43A3-B58F-8C7C43737F79}">
      <dsp:nvSpPr>
        <dsp:cNvPr id="0" name=""/>
        <dsp:cNvSpPr/>
      </dsp:nvSpPr>
      <dsp:spPr>
        <a:xfrm>
          <a:off x="3135109" y="1478861"/>
          <a:ext cx="400127" cy="138887"/>
        </a:xfrm>
        <a:custGeom>
          <a:avLst/>
          <a:gdLst/>
          <a:ahLst/>
          <a:cxnLst/>
          <a:rect l="0" t="0" r="0" b="0"/>
          <a:pathLst>
            <a:path>
              <a:moveTo>
                <a:pt x="400127" y="0"/>
              </a:moveTo>
              <a:lnTo>
                <a:pt x="400127" y="69443"/>
              </a:lnTo>
              <a:lnTo>
                <a:pt x="0" y="69443"/>
              </a:lnTo>
              <a:lnTo>
                <a:pt x="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6D7AA9-2718-45E8-B420-FED03C9A4759}">
      <dsp:nvSpPr>
        <dsp:cNvPr id="0" name=""/>
        <dsp:cNvSpPr/>
      </dsp:nvSpPr>
      <dsp:spPr>
        <a:xfrm>
          <a:off x="2334853" y="1478861"/>
          <a:ext cx="1200383" cy="138887"/>
        </a:xfrm>
        <a:custGeom>
          <a:avLst/>
          <a:gdLst/>
          <a:ahLst/>
          <a:cxnLst/>
          <a:rect l="0" t="0" r="0" b="0"/>
          <a:pathLst>
            <a:path>
              <a:moveTo>
                <a:pt x="1200383" y="0"/>
              </a:moveTo>
              <a:lnTo>
                <a:pt x="1200383" y="69443"/>
              </a:lnTo>
              <a:lnTo>
                <a:pt x="0" y="69443"/>
              </a:lnTo>
              <a:lnTo>
                <a:pt x="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0A4FCA-6377-4196-AC9A-583726931E1E}">
      <dsp:nvSpPr>
        <dsp:cNvPr id="0" name=""/>
        <dsp:cNvSpPr/>
      </dsp:nvSpPr>
      <dsp:spPr>
        <a:xfrm>
          <a:off x="3489517" y="1009290"/>
          <a:ext cx="91440" cy="138887"/>
        </a:xfrm>
        <a:custGeom>
          <a:avLst/>
          <a:gdLst/>
          <a:ahLst/>
          <a:cxnLst/>
          <a:rect l="0" t="0" r="0" b="0"/>
          <a:pathLst>
            <a:path>
              <a:moveTo>
                <a:pt x="128391" y="0"/>
              </a:moveTo>
              <a:lnTo>
                <a:pt x="128391" y="69443"/>
              </a:lnTo>
              <a:lnTo>
                <a:pt x="45720" y="69443"/>
              </a:lnTo>
              <a:lnTo>
                <a:pt x="45720" y="13888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1AAF7C-ADFC-4D22-A641-6017D4415684}">
      <dsp:nvSpPr>
        <dsp:cNvPr id="0" name=""/>
        <dsp:cNvSpPr/>
      </dsp:nvSpPr>
      <dsp:spPr>
        <a:xfrm>
          <a:off x="1534598" y="2418004"/>
          <a:ext cx="1200383" cy="138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43"/>
              </a:lnTo>
              <a:lnTo>
                <a:pt x="1200383" y="69443"/>
              </a:lnTo>
              <a:lnTo>
                <a:pt x="1200383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7961CB-1748-4FEE-B681-AA7162617D15}">
      <dsp:nvSpPr>
        <dsp:cNvPr id="0" name=""/>
        <dsp:cNvSpPr/>
      </dsp:nvSpPr>
      <dsp:spPr>
        <a:xfrm>
          <a:off x="1534598" y="2418004"/>
          <a:ext cx="400127" cy="138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443"/>
              </a:lnTo>
              <a:lnTo>
                <a:pt x="400127" y="69443"/>
              </a:lnTo>
              <a:lnTo>
                <a:pt x="400127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A02F64-86AF-4E36-8318-873B74A8AAD8}">
      <dsp:nvSpPr>
        <dsp:cNvPr id="0" name=""/>
        <dsp:cNvSpPr/>
      </dsp:nvSpPr>
      <dsp:spPr>
        <a:xfrm>
          <a:off x="869923" y="2887575"/>
          <a:ext cx="99205" cy="77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3800"/>
              </a:lnTo>
              <a:lnTo>
                <a:pt x="99205" y="77380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E08CEC-8637-4928-B4AA-790E62AE7752}">
      <dsp:nvSpPr>
        <dsp:cNvPr id="0" name=""/>
        <dsp:cNvSpPr/>
      </dsp:nvSpPr>
      <dsp:spPr>
        <a:xfrm>
          <a:off x="869923" y="2887575"/>
          <a:ext cx="99205" cy="304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4229"/>
              </a:lnTo>
              <a:lnTo>
                <a:pt x="99205" y="30422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FA3C1-3147-456A-BDEE-4A689E78E2F8}">
      <dsp:nvSpPr>
        <dsp:cNvPr id="0" name=""/>
        <dsp:cNvSpPr/>
      </dsp:nvSpPr>
      <dsp:spPr>
        <a:xfrm>
          <a:off x="1134470" y="2418004"/>
          <a:ext cx="400127" cy="138887"/>
        </a:xfrm>
        <a:custGeom>
          <a:avLst/>
          <a:gdLst/>
          <a:ahLst/>
          <a:cxnLst/>
          <a:rect l="0" t="0" r="0" b="0"/>
          <a:pathLst>
            <a:path>
              <a:moveTo>
                <a:pt x="400127" y="0"/>
              </a:moveTo>
              <a:lnTo>
                <a:pt x="400127" y="69443"/>
              </a:lnTo>
              <a:lnTo>
                <a:pt x="0" y="69443"/>
              </a:lnTo>
              <a:lnTo>
                <a:pt x="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4BD3E4-E57A-43BB-8850-75B75347E60F}">
      <dsp:nvSpPr>
        <dsp:cNvPr id="0" name=""/>
        <dsp:cNvSpPr/>
      </dsp:nvSpPr>
      <dsp:spPr>
        <a:xfrm>
          <a:off x="69668" y="2887575"/>
          <a:ext cx="99205" cy="77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3800"/>
              </a:lnTo>
              <a:lnTo>
                <a:pt x="99205" y="77380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9209F5-3E5E-48DC-86F1-C55E077B4C57}">
      <dsp:nvSpPr>
        <dsp:cNvPr id="0" name=""/>
        <dsp:cNvSpPr/>
      </dsp:nvSpPr>
      <dsp:spPr>
        <a:xfrm>
          <a:off x="69668" y="2887575"/>
          <a:ext cx="99205" cy="304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4229"/>
              </a:lnTo>
              <a:lnTo>
                <a:pt x="99205" y="30422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2B19FB-6095-4814-A131-6E09B565BD75}">
      <dsp:nvSpPr>
        <dsp:cNvPr id="0" name=""/>
        <dsp:cNvSpPr/>
      </dsp:nvSpPr>
      <dsp:spPr>
        <a:xfrm>
          <a:off x="334215" y="2418004"/>
          <a:ext cx="1200383" cy="138887"/>
        </a:xfrm>
        <a:custGeom>
          <a:avLst/>
          <a:gdLst/>
          <a:ahLst/>
          <a:cxnLst/>
          <a:rect l="0" t="0" r="0" b="0"/>
          <a:pathLst>
            <a:path>
              <a:moveTo>
                <a:pt x="1200383" y="0"/>
              </a:moveTo>
              <a:lnTo>
                <a:pt x="1200383" y="69443"/>
              </a:lnTo>
              <a:lnTo>
                <a:pt x="0" y="69443"/>
              </a:lnTo>
              <a:lnTo>
                <a:pt x="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6F2B14-DB23-4F37-AFDC-88481AF966D4}">
      <dsp:nvSpPr>
        <dsp:cNvPr id="0" name=""/>
        <dsp:cNvSpPr/>
      </dsp:nvSpPr>
      <dsp:spPr>
        <a:xfrm>
          <a:off x="1488878" y="1948433"/>
          <a:ext cx="91440" cy="13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84AF76-7384-4106-A7C1-62BA27F7619E}">
      <dsp:nvSpPr>
        <dsp:cNvPr id="0" name=""/>
        <dsp:cNvSpPr/>
      </dsp:nvSpPr>
      <dsp:spPr>
        <a:xfrm>
          <a:off x="1488878" y="1478861"/>
          <a:ext cx="91440" cy="13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8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B61EF-EFE6-48E8-AA94-49C411D7E0BF}">
      <dsp:nvSpPr>
        <dsp:cNvPr id="0" name=""/>
        <dsp:cNvSpPr/>
      </dsp:nvSpPr>
      <dsp:spPr>
        <a:xfrm>
          <a:off x="1534598" y="1009290"/>
          <a:ext cx="2083309" cy="138887"/>
        </a:xfrm>
        <a:custGeom>
          <a:avLst/>
          <a:gdLst/>
          <a:ahLst/>
          <a:cxnLst/>
          <a:rect l="0" t="0" r="0" b="0"/>
          <a:pathLst>
            <a:path>
              <a:moveTo>
                <a:pt x="2083309" y="0"/>
              </a:moveTo>
              <a:lnTo>
                <a:pt x="2083309" y="69443"/>
              </a:lnTo>
              <a:lnTo>
                <a:pt x="0" y="69443"/>
              </a:lnTo>
              <a:lnTo>
                <a:pt x="0" y="138887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9F85E6-20DE-4C36-9466-382D24963C5B}">
      <dsp:nvSpPr>
        <dsp:cNvPr id="0" name=""/>
        <dsp:cNvSpPr/>
      </dsp:nvSpPr>
      <dsp:spPr>
        <a:xfrm>
          <a:off x="3572188" y="539719"/>
          <a:ext cx="91440" cy="13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88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EC510A-841A-4A88-918A-1075329EC8B0}">
      <dsp:nvSpPr>
        <dsp:cNvPr id="0" name=""/>
        <dsp:cNvSpPr/>
      </dsp:nvSpPr>
      <dsp:spPr>
        <a:xfrm>
          <a:off x="3287223" y="209035"/>
          <a:ext cx="661368" cy="33068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گروه سنّي</a:t>
          </a:r>
        </a:p>
      </dsp:txBody>
      <dsp:txXfrm>
        <a:off x="3287223" y="209035"/>
        <a:ext cx="661368" cy="330684"/>
      </dsp:txXfrm>
    </dsp:sp>
    <dsp:sp modelId="{948B27A4-F3A8-4B75-9FB5-C003D5BDEAB0}">
      <dsp:nvSpPr>
        <dsp:cNvPr id="0" name=""/>
        <dsp:cNvSpPr/>
      </dsp:nvSpPr>
      <dsp:spPr>
        <a:xfrm>
          <a:off x="3287223" y="678606"/>
          <a:ext cx="661368" cy="33068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پيشخوان</a:t>
          </a:r>
        </a:p>
      </dsp:txBody>
      <dsp:txXfrm>
        <a:off x="3287223" y="678606"/>
        <a:ext cx="661368" cy="330684"/>
      </dsp:txXfrm>
    </dsp:sp>
    <dsp:sp modelId="{59EA0229-DC56-4BA8-A0CB-E28F614D09E5}">
      <dsp:nvSpPr>
        <dsp:cNvPr id="0" name=""/>
        <dsp:cNvSpPr/>
      </dsp:nvSpPr>
      <dsp:spPr>
        <a:xfrm>
          <a:off x="1203914" y="1148177"/>
          <a:ext cx="661368" cy="3306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دسته</a:t>
          </a:r>
        </a:p>
      </dsp:txBody>
      <dsp:txXfrm>
        <a:off x="1203914" y="1148177"/>
        <a:ext cx="661368" cy="330684"/>
      </dsp:txXfrm>
    </dsp:sp>
    <dsp:sp modelId="{CFAE8C7E-AC1B-4D5F-A348-771FE49D365A}">
      <dsp:nvSpPr>
        <dsp:cNvPr id="0" name=""/>
        <dsp:cNvSpPr/>
      </dsp:nvSpPr>
      <dsp:spPr>
        <a:xfrm>
          <a:off x="1203914" y="1617749"/>
          <a:ext cx="661368" cy="33068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فهرست</a:t>
          </a:r>
        </a:p>
      </dsp:txBody>
      <dsp:txXfrm>
        <a:off x="1203914" y="1617749"/>
        <a:ext cx="661368" cy="330684"/>
      </dsp:txXfrm>
    </dsp:sp>
    <dsp:sp modelId="{54F314FF-180F-465A-9D70-14D3E88C240E}">
      <dsp:nvSpPr>
        <dsp:cNvPr id="0" name=""/>
        <dsp:cNvSpPr/>
      </dsp:nvSpPr>
      <dsp:spPr>
        <a:xfrm>
          <a:off x="1203914" y="2087320"/>
          <a:ext cx="661368" cy="33068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محتوا</a:t>
          </a:r>
        </a:p>
      </dsp:txBody>
      <dsp:txXfrm>
        <a:off x="1203914" y="2087320"/>
        <a:ext cx="661368" cy="330684"/>
      </dsp:txXfrm>
    </dsp:sp>
    <dsp:sp modelId="{5765ADD2-3C53-468D-A864-BEA42565BA35}">
      <dsp:nvSpPr>
        <dsp:cNvPr id="0" name=""/>
        <dsp:cNvSpPr/>
      </dsp:nvSpPr>
      <dsp:spPr>
        <a:xfrm>
          <a:off x="3531" y="2556891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نظرات</a:t>
          </a:r>
        </a:p>
      </dsp:txBody>
      <dsp:txXfrm>
        <a:off x="3531" y="2556891"/>
        <a:ext cx="661368" cy="330684"/>
      </dsp:txXfrm>
    </dsp:sp>
    <dsp:sp modelId="{D60021A0-BFCE-4727-B6F8-7923964385C2}">
      <dsp:nvSpPr>
        <dsp:cNvPr id="0" name=""/>
        <dsp:cNvSpPr/>
      </dsp:nvSpPr>
      <dsp:spPr>
        <a:xfrm>
          <a:off x="168873" y="3026463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همه نظرات</a:t>
          </a:r>
        </a:p>
      </dsp:txBody>
      <dsp:txXfrm>
        <a:off x="168873" y="3026463"/>
        <a:ext cx="661368" cy="330684"/>
      </dsp:txXfrm>
    </dsp:sp>
    <dsp:sp modelId="{F53AAFF2-3328-487D-969A-23C1A82C9A9C}">
      <dsp:nvSpPr>
        <dsp:cNvPr id="0" name=""/>
        <dsp:cNvSpPr/>
      </dsp:nvSpPr>
      <dsp:spPr>
        <a:xfrm>
          <a:off x="168873" y="3496034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پاسخ به نظر</a:t>
          </a:r>
        </a:p>
      </dsp:txBody>
      <dsp:txXfrm>
        <a:off x="168873" y="3496034"/>
        <a:ext cx="661368" cy="330684"/>
      </dsp:txXfrm>
    </dsp:sp>
    <dsp:sp modelId="{3DAD7D62-5155-41BA-AF7E-5637B5A82646}">
      <dsp:nvSpPr>
        <dsp:cNvPr id="0" name=""/>
        <dsp:cNvSpPr/>
      </dsp:nvSpPr>
      <dsp:spPr>
        <a:xfrm>
          <a:off x="803786" y="2556891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آثار كاربر</a:t>
          </a:r>
        </a:p>
      </dsp:txBody>
      <dsp:txXfrm>
        <a:off x="803786" y="2556891"/>
        <a:ext cx="661368" cy="330684"/>
      </dsp:txXfrm>
    </dsp:sp>
    <dsp:sp modelId="{574E8DD9-B1A8-4855-9B16-7F5B508E1981}">
      <dsp:nvSpPr>
        <dsp:cNvPr id="0" name=""/>
        <dsp:cNvSpPr/>
      </dsp:nvSpPr>
      <dsp:spPr>
        <a:xfrm>
          <a:off x="969128" y="3026463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امتياز</a:t>
          </a:r>
        </a:p>
      </dsp:txBody>
      <dsp:txXfrm>
        <a:off x="969128" y="3026463"/>
        <a:ext cx="661368" cy="330684"/>
      </dsp:txXfrm>
    </dsp:sp>
    <dsp:sp modelId="{C77494EC-A7B2-44BA-AC97-454DA46FAA2A}">
      <dsp:nvSpPr>
        <dsp:cNvPr id="0" name=""/>
        <dsp:cNvSpPr/>
      </dsp:nvSpPr>
      <dsp:spPr>
        <a:xfrm>
          <a:off x="969128" y="3496034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نمايش اثر</a:t>
          </a:r>
        </a:p>
      </dsp:txBody>
      <dsp:txXfrm>
        <a:off x="969128" y="3496034"/>
        <a:ext cx="661368" cy="330684"/>
      </dsp:txXfrm>
    </dsp:sp>
    <dsp:sp modelId="{871A02E5-F3E6-4A6F-A8BE-F5D3C168E169}">
      <dsp:nvSpPr>
        <dsp:cNvPr id="0" name=""/>
        <dsp:cNvSpPr/>
      </dsp:nvSpPr>
      <dsp:spPr>
        <a:xfrm>
          <a:off x="1604042" y="2556891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رتبه</a:t>
          </a:r>
        </a:p>
      </dsp:txBody>
      <dsp:txXfrm>
        <a:off x="1604042" y="2556891"/>
        <a:ext cx="661368" cy="330684"/>
      </dsp:txXfrm>
    </dsp:sp>
    <dsp:sp modelId="{E4D49892-7205-4A93-9ABE-4F7468417D22}">
      <dsp:nvSpPr>
        <dsp:cNvPr id="0" name=""/>
        <dsp:cNvSpPr/>
      </dsp:nvSpPr>
      <dsp:spPr>
        <a:xfrm>
          <a:off x="2404297" y="2556891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لايک</a:t>
          </a:r>
        </a:p>
      </dsp:txBody>
      <dsp:txXfrm>
        <a:off x="2404297" y="2556891"/>
        <a:ext cx="661368" cy="330684"/>
      </dsp:txXfrm>
    </dsp:sp>
    <dsp:sp modelId="{4D368C06-E1FB-4E78-9AC4-31AAA0031EB9}">
      <dsp:nvSpPr>
        <dsp:cNvPr id="0" name=""/>
        <dsp:cNvSpPr/>
      </dsp:nvSpPr>
      <dsp:spPr>
        <a:xfrm>
          <a:off x="3204552" y="1148177"/>
          <a:ext cx="661368" cy="3306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محتوا</a:t>
          </a:r>
        </a:p>
      </dsp:txBody>
      <dsp:txXfrm>
        <a:off x="3204552" y="1148177"/>
        <a:ext cx="661368" cy="330684"/>
      </dsp:txXfrm>
    </dsp:sp>
    <dsp:sp modelId="{2F18B458-FE65-4D62-891D-6C784E2B6F00}">
      <dsp:nvSpPr>
        <dsp:cNvPr id="0" name=""/>
        <dsp:cNvSpPr/>
      </dsp:nvSpPr>
      <dsp:spPr>
        <a:xfrm>
          <a:off x="2004169" y="1617749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رتبه</a:t>
          </a:r>
        </a:p>
      </dsp:txBody>
      <dsp:txXfrm>
        <a:off x="2004169" y="1617749"/>
        <a:ext cx="661368" cy="330684"/>
      </dsp:txXfrm>
    </dsp:sp>
    <dsp:sp modelId="{9BAFCCC3-E31A-41F4-89AD-12862C135F4F}">
      <dsp:nvSpPr>
        <dsp:cNvPr id="0" name=""/>
        <dsp:cNvSpPr/>
      </dsp:nvSpPr>
      <dsp:spPr>
        <a:xfrm>
          <a:off x="2804425" y="1617749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لايک</a:t>
          </a:r>
        </a:p>
      </dsp:txBody>
      <dsp:txXfrm>
        <a:off x="2804425" y="1617749"/>
        <a:ext cx="661368" cy="330684"/>
      </dsp:txXfrm>
    </dsp:sp>
    <dsp:sp modelId="{9E8FA6E7-5A37-4A2B-9DDF-906B5202D02A}">
      <dsp:nvSpPr>
        <dsp:cNvPr id="0" name=""/>
        <dsp:cNvSpPr/>
      </dsp:nvSpPr>
      <dsp:spPr>
        <a:xfrm>
          <a:off x="3604680" y="1617749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نظرات</a:t>
          </a:r>
        </a:p>
      </dsp:txBody>
      <dsp:txXfrm>
        <a:off x="3604680" y="1617749"/>
        <a:ext cx="661368" cy="330684"/>
      </dsp:txXfrm>
    </dsp:sp>
    <dsp:sp modelId="{5F7FCAD3-EFDC-4074-ABAE-1B47BF66F43A}">
      <dsp:nvSpPr>
        <dsp:cNvPr id="0" name=""/>
        <dsp:cNvSpPr/>
      </dsp:nvSpPr>
      <dsp:spPr>
        <a:xfrm>
          <a:off x="3770022" y="2087320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همه نظرات</a:t>
          </a:r>
        </a:p>
      </dsp:txBody>
      <dsp:txXfrm>
        <a:off x="3770022" y="2087320"/>
        <a:ext cx="661368" cy="330684"/>
      </dsp:txXfrm>
    </dsp:sp>
    <dsp:sp modelId="{4DC7B0C2-E965-4D8F-8A6B-3205AC6FAF53}">
      <dsp:nvSpPr>
        <dsp:cNvPr id="0" name=""/>
        <dsp:cNvSpPr/>
      </dsp:nvSpPr>
      <dsp:spPr>
        <a:xfrm>
          <a:off x="3770022" y="2556891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پاسخ به نظر</a:t>
          </a:r>
        </a:p>
      </dsp:txBody>
      <dsp:txXfrm>
        <a:off x="3770022" y="2556891"/>
        <a:ext cx="661368" cy="330684"/>
      </dsp:txXfrm>
    </dsp:sp>
    <dsp:sp modelId="{1C775588-9835-4EF2-955B-0F32D5D73173}">
      <dsp:nvSpPr>
        <dsp:cNvPr id="0" name=""/>
        <dsp:cNvSpPr/>
      </dsp:nvSpPr>
      <dsp:spPr>
        <a:xfrm>
          <a:off x="4404936" y="1617749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آثار كاربر</a:t>
          </a:r>
        </a:p>
      </dsp:txBody>
      <dsp:txXfrm>
        <a:off x="4404936" y="1617749"/>
        <a:ext cx="661368" cy="330684"/>
      </dsp:txXfrm>
    </dsp:sp>
    <dsp:sp modelId="{E399B3FA-3843-419C-9E5A-18AA1FD86CB5}">
      <dsp:nvSpPr>
        <dsp:cNvPr id="0" name=""/>
        <dsp:cNvSpPr/>
      </dsp:nvSpPr>
      <dsp:spPr>
        <a:xfrm>
          <a:off x="4570278" y="2087320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امتياز</a:t>
          </a:r>
        </a:p>
      </dsp:txBody>
      <dsp:txXfrm>
        <a:off x="4570278" y="2087320"/>
        <a:ext cx="661368" cy="330684"/>
      </dsp:txXfrm>
    </dsp:sp>
    <dsp:sp modelId="{712404A0-9D74-4ECD-A2A0-886E7BE22A61}">
      <dsp:nvSpPr>
        <dsp:cNvPr id="0" name=""/>
        <dsp:cNvSpPr/>
      </dsp:nvSpPr>
      <dsp:spPr>
        <a:xfrm>
          <a:off x="4570278" y="2556891"/>
          <a:ext cx="661368" cy="330684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نمايش اثر</a:t>
          </a:r>
        </a:p>
      </dsp:txBody>
      <dsp:txXfrm>
        <a:off x="4570278" y="2556891"/>
        <a:ext cx="661368" cy="330684"/>
      </dsp:txXfrm>
    </dsp:sp>
    <dsp:sp modelId="{BC47DE16-D494-4661-8A53-769AFAF3F0D5}">
      <dsp:nvSpPr>
        <dsp:cNvPr id="0" name=""/>
        <dsp:cNvSpPr/>
      </dsp:nvSpPr>
      <dsp:spPr>
        <a:xfrm>
          <a:off x="4004808" y="1148177"/>
          <a:ext cx="661368" cy="3306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كاربري</a:t>
          </a:r>
        </a:p>
      </dsp:txBody>
      <dsp:txXfrm>
        <a:off x="4004808" y="1148177"/>
        <a:ext cx="661368" cy="330684"/>
      </dsp:txXfrm>
    </dsp:sp>
    <dsp:sp modelId="{DEBB542E-D6CF-4029-8D54-ABE633C8A7C5}">
      <dsp:nvSpPr>
        <dsp:cNvPr id="0" name=""/>
        <dsp:cNvSpPr/>
      </dsp:nvSpPr>
      <dsp:spPr>
        <a:xfrm>
          <a:off x="5370533" y="1148177"/>
          <a:ext cx="661368" cy="3306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جستجو</a:t>
          </a:r>
        </a:p>
      </dsp:txBody>
      <dsp:txXfrm>
        <a:off x="5370533" y="1148177"/>
        <a:ext cx="661368" cy="330684"/>
      </dsp:txXfrm>
    </dsp:sp>
    <dsp:sp modelId="{4C5A6342-6926-462B-AE3C-86AEA56AA6C8}">
      <dsp:nvSpPr>
        <dsp:cNvPr id="0" name=""/>
        <dsp:cNvSpPr/>
      </dsp:nvSpPr>
      <dsp:spPr>
        <a:xfrm>
          <a:off x="5370533" y="1617749"/>
          <a:ext cx="661368" cy="33068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فهرست</a:t>
          </a:r>
        </a:p>
      </dsp:txBody>
      <dsp:txXfrm>
        <a:off x="5370533" y="1617749"/>
        <a:ext cx="661368" cy="330684"/>
      </dsp:txXfrm>
    </dsp:sp>
    <dsp:sp modelId="{6EC8A6BA-D906-4E88-BAAB-1D01FE12D380}">
      <dsp:nvSpPr>
        <dsp:cNvPr id="0" name=""/>
        <dsp:cNvSpPr/>
      </dsp:nvSpPr>
      <dsp:spPr>
        <a:xfrm>
          <a:off x="5370533" y="2087320"/>
          <a:ext cx="661368" cy="33068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محتوا</a:t>
          </a:r>
        </a:p>
      </dsp:txBody>
      <dsp:txXfrm>
        <a:off x="5370533" y="2087320"/>
        <a:ext cx="661368" cy="330684"/>
      </dsp:txXfrm>
    </dsp:sp>
    <dsp:sp modelId="{EA95FA99-72B8-4312-A259-376C8607D0BD}">
      <dsp:nvSpPr>
        <dsp:cNvPr id="0" name=""/>
        <dsp:cNvSpPr/>
      </dsp:nvSpPr>
      <dsp:spPr>
        <a:xfrm>
          <a:off x="5535875" y="2556891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نظرات</a:t>
          </a:r>
        </a:p>
      </dsp:txBody>
      <dsp:txXfrm>
        <a:off x="5535875" y="2556891"/>
        <a:ext cx="661368" cy="330684"/>
      </dsp:txXfrm>
    </dsp:sp>
    <dsp:sp modelId="{57A3712C-F4A9-4DA1-BBB0-8FA42DF6D07B}">
      <dsp:nvSpPr>
        <dsp:cNvPr id="0" name=""/>
        <dsp:cNvSpPr/>
      </dsp:nvSpPr>
      <dsp:spPr>
        <a:xfrm>
          <a:off x="5535875" y="3026463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آثار كاربر</a:t>
          </a:r>
        </a:p>
      </dsp:txBody>
      <dsp:txXfrm>
        <a:off x="5535875" y="3026463"/>
        <a:ext cx="661368" cy="330684"/>
      </dsp:txXfrm>
    </dsp:sp>
    <dsp:sp modelId="{7329478B-82E8-4267-8B11-8B07A998C36B}">
      <dsp:nvSpPr>
        <dsp:cNvPr id="0" name=""/>
        <dsp:cNvSpPr/>
      </dsp:nvSpPr>
      <dsp:spPr>
        <a:xfrm>
          <a:off x="5535875" y="3496034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رتبه</a:t>
          </a:r>
        </a:p>
      </dsp:txBody>
      <dsp:txXfrm>
        <a:off x="5535875" y="3496034"/>
        <a:ext cx="661368" cy="330684"/>
      </dsp:txXfrm>
    </dsp:sp>
    <dsp:sp modelId="{7328F099-2E42-488A-A103-530EEE42D4A8}">
      <dsp:nvSpPr>
        <dsp:cNvPr id="0" name=""/>
        <dsp:cNvSpPr/>
      </dsp:nvSpPr>
      <dsp:spPr>
        <a:xfrm>
          <a:off x="5535875" y="3965605"/>
          <a:ext cx="661368" cy="3306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لايک</a:t>
          </a:r>
        </a:p>
      </dsp:txBody>
      <dsp:txXfrm>
        <a:off x="5535875" y="3965605"/>
        <a:ext cx="661368" cy="3306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7C27BE-3747-4E33-BD61-C9932707B3C2}">
      <dsp:nvSpPr>
        <dsp:cNvPr id="0" name=""/>
        <dsp:cNvSpPr/>
      </dsp:nvSpPr>
      <dsp:spPr>
        <a:xfrm>
          <a:off x="2262336" y="2588"/>
          <a:ext cx="961727" cy="62512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7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 كاربران</a:t>
          </a:r>
        </a:p>
      </dsp:txBody>
      <dsp:txXfrm>
        <a:off x="2292852" y="33104"/>
        <a:ext cx="900695" cy="564090"/>
      </dsp:txXfrm>
    </dsp:sp>
    <dsp:sp modelId="{F4326AAB-C882-4897-A20F-393814E91254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2658677" y="55515"/>
              </a:moveTo>
              <a:arcTo wR="2170875" hR="2170875" stAng="16979125" swAng="1109802"/>
            </a:path>
          </a:pathLst>
        </a:custGeom>
        <a:noFill/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AA4403-774F-4D7D-A42D-BD048782C556}">
      <dsp:nvSpPr>
        <dsp:cNvPr id="0" name=""/>
        <dsp:cNvSpPr/>
      </dsp:nvSpPr>
      <dsp:spPr>
        <a:xfrm>
          <a:off x="3797376" y="638422"/>
          <a:ext cx="961727" cy="625122"/>
        </a:xfrm>
        <a:prstGeom prst="round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1700" kern="120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sp:txBody>
      <dsp:txXfrm>
        <a:off x="3827892" y="668938"/>
        <a:ext cx="900695" cy="564090"/>
      </dsp:txXfrm>
    </dsp:sp>
    <dsp:sp modelId="{82B70ECB-6C09-4018-A382-3AFCAA360444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3970302" y="956477"/>
              </a:moveTo>
              <a:arcTo wR="2170875" hR="2170875" stAng="19559122" swAng="1528724"/>
            </a:path>
          </a:pathLst>
        </a:custGeom>
        <a:noFill/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27DDE4-F55A-4096-8BC4-56F44F69AACD}">
      <dsp:nvSpPr>
        <dsp:cNvPr id="0" name=""/>
        <dsp:cNvSpPr/>
      </dsp:nvSpPr>
      <dsp:spPr>
        <a:xfrm>
          <a:off x="4433211" y="2173463"/>
          <a:ext cx="961727" cy="625122"/>
        </a:xfrm>
        <a:prstGeom prst="roundRect">
          <a:avLst/>
        </a:prstGeom>
        <a:gradFill rotWithShape="0">
          <a:gsLst>
            <a:gs pos="0">
              <a:schemeClr val="accent5">
                <a:hueOff val="-2838251"/>
                <a:satOff val="11375"/>
                <a:lumOff val="2465"/>
                <a:alphaOff val="0"/>
                <a:tint val="50000"/>
                <a:satMod val="300000"/>
              </a:schemeClr>
            </a:gs>
            <a:gs pos="35000">
              <a:schemeClr val="accent5">
                <a:hueOff val="-2838251"/>
                <a:satOff val="11375"/>
                <a:lumOff val="2465"/>
                <a:alphaOff val="0"/>
                <a:tint val="37000"/>
                <a:satMod val="300000"/>
              </a:schemeClr>
            </a:gs>
            <a:gs pos="100000">
              <a:schemeClr val="accent5">
                <a:hueOff val="-2838251"/>
                <a:satOff val="11375"/>
                <a:lumOff val="246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7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 محتوا</a:t>
          </a:r>
        </a:p>
      </dsp:txBody>
      <dsp:txXfrm>
        <a:off x="4463727" y="2203979"/>
        <a:ext cx="900695" cy="564090"/>
      </dsp:txXfrm>
    </dsp:sp>
    <dsp:sp modelId="{2896F0FD-7F1E-4818-B607-692C6B5F02C2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4317703" y="2493096"/>
              </a:moveTo>
              <a:arcTo wR="2170875" hR="2170875" stAng="512154" swAng="1528724"/>
            </a:path>
          </a:pathLst>
        </a:custGeom>
        <a:noFill/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C7FEA-D329-4126-A572-1A003598BA49}">
      <dsp:nvSpPr>
        <dsp:cNvPr id="0" name=""/>
        <dsp:cNvSpPr/>
      </dsp:nvSpPr>
      <dsp:spPr>
        <a:xfrm>
          <a:off x="3797376" y="3708504"/>
          <a:ext cx="961727" cy="625122"/>
        </a:xfrm>
        <a:prstGeom prst="round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1700" kern="120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sp:txBody>
      <dsp:txXfrm>
        <a:off x="3827892" y="3739020"/>
        <a:ext cx="900695" cy="564090"/>
      </dsp:txXfrm>
    </dsp:sp>
    <dsp:sp modelId="{B12529AF-F169-4CB8-9E2D-4680B86DD8BE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3304576" y="4022204"/>
              </a:moveTo>
              <a:arcTo wR="2170875" hR="2170875" stAng="3511073" swAng="1109802"/>
            </a:path>
          </a:pathLst>
        </a:custGeom>
        <a:noFill/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A46E94-EC9F-43A4-8490-9E45699E4289}">
      <dsp:nvSpPr>
        <dsp:cNvPr id="0" name=""/>
        <dsp:cNvSpPr/>
      </dsp:nvSpPr>
      <dsp:spPr>
        <a:xfrm>
          <a:off x="2262336" y="4344338"/>
          <a:ext cx="961727" cy="625122"/>
        </a:xfrm>
        <a:prstGeom prst="roundRect">
          <a:avLst/>
        </a:prstGeom>
        <a:gradFill rotWithShape="0">
          <a:gsLst>
            <a:gs pos="0">
              <a:schemeClr val="accent5">
                <a:hueOff val="-5676501"/>
                <a:satOff val="22749"/>
                <a:lumOff val="4930"/>
                <a:alphaOff val="0"/>
                <a:tint val="50000"/>
                <a:satMod val="300000"/>
              </a:schemeClr>
            </a:gs>
            <a:gs pos="35000">
              <a:schemeClr val="accent5">
                <a:hueOff val="-5676501"/>
                <a:satOff val="22749"/>
                <a:lumOff val="4930"/>
                <a:alphaOff val="0"/>
                <a:tint val="37000"/>
                <a:satMod val="300000"/>
              </a:schemeClr>
            </a:gs>
            <a:gs pos="100000">
              <a:schemeClr val="accent5">
                <a:hueOff val="-5676501"/>
                <a:satOff val="22749"/>
                <a:lumOff val="493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7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تنظيمات</a:t>
          </a:r>
        </a:p>
      </dsp:txBody>
      <dsp:txXfrm>
        <a:off x="2292852" y="4374854"/>
        <a:ext cx="900695" cy="564090"/>
      </dsp:txXfrm>
    </dsp:sp>
    <dsp:sp modelId="{6B095628-A4F2-463C-82FC-96230B372C8C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1683072" y="4286235"/>
              </a:moveTo>
              <a:arcTo wR="2170875" hR="2170875" stAng="6179125" swAng="1109802"/>
            </a:path>
          </a:pathLst>
        </a:custGeom>
        <a:noFill/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C4C32C-5CCF-4C7B-BF3B-D0BF0371872C}">
      <dsp:nvSpPr>
        <dsp:cNvPr id="0" name=""/>
        <dsp:cNvSpPr/>
      </dsp:nvSpPr>
      <dsp:spPr>
        <a:xfrm>
          <a:off x="727295" y="3708504"/>
          <a:ext cx="961727" cy="625122"/>
        </a:xfrm>
        <a:prstGeom prst="round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1700" kern="120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sp:txBody>
      <dsp:txXfrm>
        <a:off x="757811" y="3739020"/>
        <a:ext cx="900695" cy="564090"/>
      </dsp:txXfrm>
    </dsp:sp>
    <dsp:sp modelId="{58F38B7D-8189-42D0-BA09-9E112A3E08E8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371448" y="3385273"/>
              </a:moveTo>
              <a:arcTo wR="2170875" hR="2170875" stAng="8759122" swAng="1528724"/>
            </a:path>
          </a:pathLst>
        </a:custGeom>
        <a:noFill/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EF88D0-65D3-4FBB-A92F-7D4A79CE7225}">
      <dsp:nvSpPr>
        <dsp:cNvPr id="0" name=""/>
        <dsp:cNvSpPr/>
      </dsp:nvSpPr>
      <dsp:spPr>
        <a:xfrm>
          <a:off x="91461" y="2173463"/>
          <a:ext cx="961727" cy="625122"/>
        </a:xfrm>
        <a:prstGeom prst="roundRect">
          <a:avLst/>
        </a:prstGeom>
        <a:gradFill rotWithShape="0">
          <a:gsLst>
            <a:gs pos="0">
              <a:schemeClr val="accent5">
                <a:hueOff val="-8514751"/>
                <a:satOff val="34124"/>
                <a:lumOff val="7395"/>
                <a:alphaOff val="0"/>
                <a:tint val="50000"/>
                <a:satMod val="300000"/>
              </a:schemeClr>
            </a:gs>
            <a:gs pos="35000">
              <a:schemeClr val="accent5">
                <a:hueOff val="-8514751"/>
                <a:satOff val="34124"/>
                <a:lumOff val="7395"/>
                <a:alphaOff val="0"/>
                <a:tint val="37000"/>
                <a:satMod val="300000"/>
              </a:schemeClr>
            </a:gs>
            <a:gs pos="100000">
              <a:schemeClr val="accent5">
                <a:hueOff val="-8514751"/>
                <a:satOff val="34124"/>
                <a:lumOff val="739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70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 مشاركت</a:t>
          </a:r>
        </a:p>
      </dsp:txBody>
      <dsp:txXfrm>
        <a:off x="121977" y="2203979"/>
        <a:ext cx="900695" cy="564090"/>
      </dsp:txXfrm>
    </dsp:sp>
    <dsp:sp modelId="{95FB1052-B0D6-43A6-BC8B-22D6D4D00EE4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24046" y="1848654"/>
              </a:moveTo>
              <a:arcTo wR="2170875" hR="2170875" stAng="11312154" swAng="1528724"/>
            </a:path>
          </a:pathLst>
        </a:custGeom>
        <a:noFill/>
        <a:ln w="9525" cap="flat" cmpd="sng" algn="ctr">
          <a:noFill/>
          <a:prstDash val="dash"/>
          <a:round/>
          <a:headEnd type="none" w="med" len="med"/>
          <a:tailEnd type="none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4D8D2E5E-987C-4C11-B871-F54B97CA96B0}">
      <dsp:nvSpPr>
        <dsp:cNvPr id="0" name=""/>
        <dsp:cNvSpPr/>
      </dsp:nvSpPr>
      <dsp:spPr>
        <a:xfrm>
          <a:off x="727295" y="638422"/>
          <a:ext cx="961727" cy="625122"/>
        </a:xfrm>
        <a:prstGeom prst="round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1700" kern="120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sp:txBody>
      <dsp:txXfrm>
        <a:off x="757811" y="668938"/>
        <a:ext cx="900695" cy="564090"/>
      </dsp:txXfrm>
    </dsp:sp>
    <dsp:sp modelId="{42139824-3AAE-4D2B-A71D-6658BDFA4356}">
      <dsp:nvSpPr>
        <dsp:cNvPr id="0" name=""/>
        <dsp:cNvSpPr/>
      </dsp:nvSpPr>
      <dsp:spPr>
        <a:xfrm>
          <a:off x="572324" y="315149"/>
          <a:ext cx="4341750" cy="4341750"/>
        </a:xfrm>
        <a:custGeom>
          <a:avLst/>
          <a:gdLst/>
          <a:ahLst/>
          <a:cxnLst/>
          <a:rect l="0" t="0" r="0" b="0"/>
          <a:pathLst>
            <a:path>
              <a:moveTo>
                <a:pt x="1037173" y="319545"/>
              </a:moveTo>
              <a:arcTo wR="2170875" hR="2170875" stAng="14311073" swAng="1109802"/>
            </a:path>
          </a:pathLst>
        </a:custGeom>
        <a:noFill/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54B49-313B-4C18-9885-D48631998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328</TotalTime>
  <Pages>1</Pages>
  <Words>1110</Words>
  <Characters>6329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پيش از نصب</vt:lpstr>
      <vt:lpstr>صفحات نرم‌افزار</vt:lpstr>
      <vt:lpstr>انواع اطلاعات</vt:lpstr>
      <vt:lpstr>تنوّع سايت‌ها</vt:lpstr>
      <vt:lpstr>درختواره دسترسي</vt:lpstr>
      <vt:lpstr>سرويس‌هاي سامانه</vt:lpstr>
      <vt:lpstr>روابط سرويس‌ها</vt:lpstr>
      <vt:lpstr/>
    </vt:vector>
  </TitlesOfParts>
  <Company>Personal</Company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Tent</dc:creator>
  <cp:lastModifiedBy>Tent</cp:lastModifiedBy>
  <cp:revision>37</cp:revision>
  <cp:lastPrinted>2023-07-12T09:46:00Z</cp:lastPrinted>
  <dcterms:created xsi:type="dcterms:W3CDTF">2023-07-12T04:19:00Z</dcterms:created>
  <dcterms:modified xsi:type="dcterms:W3CDTF">2023-07-12T09:47:00Z</dcterms:modified>
</cp:coreProperties>
</file>